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FE672" w14:textId="0AFAA97E" w:rsidR="006721CF" w:rsidRPr="00602D34" w:rsidRDefault="006721CF" w:rsidP="00602D34">
      <w:pPr>
        <w:pStyle w:val="Titel"/>
        <w:rPr>
          <w:color w:val="000000" w:themeColor="text1"/>
          <w:sz w:val="18"/>
          <w:szCs w:val="18"/>
          <w:lang w:val="de-DE"/>
        </w:rPr>
      </w:pPr>
      <w:r w:rsidRPr="008C0215">
        <w:rPr>
          <w:noProof/>
          <w:color w:val="000000" w:themeColor="text1"/>
          <w:lang w:val="de-CH" w:eastAsia="de-CH"/>
        </w:rPr>
        <w:drawing>
          <wp:anchor distT="0" distB="0" distL="114300" distR="114300" simplePos="0" relativeHeight="251656704" behindDoc="1" locked="0" layoutInCell="1" allowOverlap="1" wp14:anchorId="3830982F" wp14:editId="18E963D8">
            <wp:simplePos x="0" y="0"/>
            <wp:positionH relativeFrom="column">
              <wp:posOffset>4135755</wp:posOffset>
            </wp:positionH>
            <wp:positionV relativeFrom="paragraph">
              <wp:posOffset>-67310</wp:posOffset>
            </wp:positionV>
            <wp:extent cx="2251075" cy="1251585"/>
            <wp:effectExtent l="0" t="0" r="0" b="5715"/>
            <wp:wrapTight wrapText="bothSides">
              <wp:wrapPolygon edited="0">
                <wp:start x="0" y="0"/>
                <wp:lineTo x="0" y="21370"/>
                <wp:lineTo x="21387" y="21370"/>
                <wp:lineTo x="21387" y="0"/>
                <wp:lineTo x="0" y="0"/>
              </wp:wrapPolygon>
            </wp:wrapTight>
            <wp:docPr id="4" name="Grafik 4" descr="\\saw-srv1\bats$\folders\desktop\B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w-srv1\bats$\folders\desktop\Bild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85EC2" w14:textId="77777777" w:rsidR="00E452FC" w:rsidRPr="00A466C1" w:rsidRDefault="00D622DF">
      <w:pPr>
        <w:pStyle w:val="Titel"/>
        <w:rPr>
          <w:color w:val="92D050"/>
          <w:lang w:val="de-DE"/>
        </w:rPr>
      </w:pPr>
      <w:r w:rsidRPr="00A466C1">
        <w:rPr>
          <w:color w:val="92D050"/>
          <w:lang w:val="de-DE"/>
        </w:rPr>
        <w:t>Sommerprogramm</w:t>
      </w:r>
    </w:p>
    <w:p w14:paraId="68480CEB" w14:textId="6D37DBDD" w:rsidR="00E452FC" w:rsidRPr="00A466C1" w:rsidRDefault="00D62E89">
      <w:pPr>
        <w:pStyle w:val="berschrift1"/>
        <w:rPr>
          <w:color w:val="92D050"/>
          <w:lang w:val="de-DE"/>
        </w:rPr>
      </w:pPr>
      <w:r w:rsidRPr="00A466C1">
        <w:rPr>
          <w:color w:val="92D050"/>
          <w:lang w:val="de-DE"/>
        </w:rPr>
        <w:t>20</w:t>
      </w:r>
      <w:r w:rsidR="00EB7DD7">
        <w:rPr>
          <w:color w:val="92D050"/>
          <w:lang w:val="de-DE"/>
        </w:rPr>
        <w:t>2</w:t>
      </w:r>
      <w:r w:rsidR="004C0412">
        <w:rPr>
          <w:color w:val="92D050"/>
          <w:lang w:val="de-DE"/>
        </w:rPr>
        <w:t>6</w:t>
      </w:r>
    </w:p>
    <w:p w14:paraId="60D6F086" w14:textId="77777777" w:rsidR="00063D58" w:rsidRDefault="00063D58" w:rsidP="00771A40">
      <w:pPr>
        <w:rPr>
          <w:color w:val="000000" w:themeColor="text1"/>
          <w:lang w:val="de-DE"/>
        </w:rPr>
      </w:pPr>
    </w:p>
    <w:p w14:paraId="1539F94F" w14:textId="77777777" w:rsidR="003454B6" w:rsidRDefault="003454B6" w:rsidP="00771A40">
      <w:pPr>
        <w:rPr>
          <w:color w:val="92D050"/>
          <w:sz w:val="24"/>
          <w:szCs w:val="24"/>
          <w:lang w:val="de-DE"/>
        </w:rPr>
      </w:pPr>
    </w:p>
    <w:p w14:paraId="3BFEEC6F" w14:textId="2880EE07" w:rsidR="00FB3AA8" w:rsidRDefault="00506CFA" w:rsidP="00771A40">
      <w:pPr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>D</w:t>
      </w:r>
      <w:r w:rsidR="000F5CFE">
        <w:rPr>
          <w:color w:val="92D050"/>
          <w:sz w:val="24"/>
          <w:szCs w:val="24"/>
          <w:lang w:val="de-DE"/>
        </w:rPr>
        <w:t>i</w:t>
      </w:r>
      <w:r w:rsidR="00C720FF" w:rsidRPr="0044300A">
        <w:rPr>
          <w:color w:val="92D050"/>
          <w:sz w:val="24"/>
          <w:szCs w:val="24"/>
          <w:lang w:val="de-DE"/>
        </w:rPr>
        <w:t xml:space="preserve"> </w:t>
      </w:r>
      <w:r w:rsidR="004C0412">
        <w:rPr>
          <w:color w:val="92D050"/>
          <w:sz w:val="24"/>
          <w:szCs w:val="24"/>
          <w:lang w:val="de-DE"/>
        </w:rPr>
        <w:t>31</w:t>
      </w:r>
      <w:r w:rsidR="000F5CFE">
        <w:rPr>
          <w:color w:val="92D050"/>
          <w:sz w:val="24"/>
          <w:szCs w:val="24"/>
          <w:lang w:val="de-DE"/>
        </w:rPr>
        <w:t>.März</w:t>
      </w:r>
      <w:r w:rsidR="004B624F">
        <w:rPr>
          <w:color w:val="000000" w:themeColor="text1"/>
          <w:lang w:val="de-DE"/>
        </w:rPr>
        <w:tab/>
      </w:r>
      <w:r w:rsidR="004B624F">
        <w:rPr>
          <w:color w:val="000000" w:themeColor="text1"/>
          <w:lang w:val="de-DE"/>
        </w:rPr>
        <w:tab/>
      </w:r>
      <w:r w:rsidR="002A7199" w:rsidRPr="002A7199">
        <w:rPr>
          <w:color w:val="92D050"/>
          <w:sz w:val="24"/>
          <w:szCs w:val="24"/>
          <w:lang w:val="de-DE"/>
        </w:rPr>
        <w:t>Gemütlicher</w:t>
      </w:r>
      <w:r w:rsidR="002A7199">
        <w:rPr>
          <w:color w:val="000000" w:themeColor="text1"/>
          <w:lang w:val="de-DE"/>
        </w:rPr>
        <w:t xml:space="preserve"> </w:t>
      </w:r>
      <w:r w:rsidR="000F5CFE">
        <w:rPr>
          <w:color w:val="92D050"/>
          <w:sz w:val="24"/>
          <w:szCs w:val="24"/>
          <w:lang w:val="de-DE"/>
        </w:rPr>
        <w:t>Lismi Nachmittag</w:t>
      </w:r>
    </w:p>
    <w:p w14:paraId="0305B7A3" w14:textId="0EDC3E75" w:rsidR="00FB3AA8" w:rsidRDefault="002A7199" w:rsidP="002A7199">
      <w:pPr>
        <w:pStyle w:val="Default"/>
        <w:ind w:left="2127"/>
        <w:rPr>
          <w:sz w:val="20"/>
          <w:szCs w:val="20"/>
        </w:rPr>
      </w:pPr>
      <w:r>
        <w:rPr>
          <w:sz w:val="20"/>
          <w:szCs w:val="20"/>
        </w:rPr>
        <w:t>Alles möglich: E</w:t>
      </w:r>
      <w:r w:rsidR="00FB3AA8">
        <w:rPr>
          <w:sz w:val="20"/>
          <w:szCs w:val="20"/>
        </w:rPr>
        <w:t xml:space="preserve">ntweder beteiligst du dich an der Herstellung einer Plätzli – Decke oder du arbeitest an einem eigenen Projekt. Im Mittelpunkt soll das gemeinsame Arbeiten, Plaudern und Zusammensein stehen. </w:t>
      </w:r>
      <w:r w:rsidR="004C0412">
        <w:rPr>
          <w:sz w:val="20"/>
          <w:szCs w:val="20"/>
        </w:rPr>
        <w:t>Neu arbeiten wir auch für den «Sorgechratte»</w:t>
      </w:r>
    </w:p>
    <w:p w14:paraId="0D62A669" w14:textId="45983F2E" w:rsidR="00FB3AA8" w:rsidRDefault="00FB3AA8" w:rsidP="002A7199">
      <w:pPr>
        <w:pStyle w:val="Default"/>
        <w:ind w:left="2127"/>
        <w:rPr>
          <w:sz w:val="20"/>
          <w:szCs w:val="20"/>
        </w:rPr>
      </w:pPr>
      <w:r>
        <w:rPr>
          <w:sz w:val="20"/>
          <w:szCs w:val="20"/>
        </w:rPr>
        <w:t>Eingeladen sind alle, die gerne „lismen“ oder es lernen wollen</w:t>
      </w:r>
      <w:r w:rsidR="00C36FB4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C36FB4">
        <w:rPr>
          <w:sz w:val="20"/>
          <w:szCs w:val="20"/>
        </w:rPr>
        <w:t>A</w:t>
      </w:r>
      <w:r>
        <w:rPr>
          <w:sz w:val="20"/>
          <w:szCs w:val="20"/>
        </w:rPr>
        <w:t>uch Männer und Kinder sind herzlich dazu eingeladen</w:t>
      </w:r>
      <w:r w:rsidR="00C36FB4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0D4B39EB" w14:textId="563A1C0E" w:rsidR="002A7199" w:rsidRPr="006F2954" w:rsidRDefault="00FB3AA8" w:rsidP="002A7199">
      <w:pPr>
        <w:ind w:left="2127"/>
        <w:rPr>
          <w:lang w:val="de-CH"/>
        </w:rPr>
      </w:pPr>
      <w:r w:rsidRPr="006F2954">
        <w:rPr>
          <w:lang w:val="de-CH"/>
        </w:rPr>
        <w:t xml:space="preserve">Wir treffen uns um 13.40 Uhr im </w:t>
      </w:r>
      <w:r w:rsidR="000E26D2" w:rsidRPr="006F2954">
        <w:rPr>
          <w:lang w:val="de-CH"/>
        </w:rPr>
        <w:t>Platzhaus</w:t>
      </w:r>
      <w:r w:rsidRPr="006F2954">
        <w:rPr>
          <w:lang w:val="de-CH"/>
        </w:rPr>
        <w:t xml:space="preserve">. Organisation und Anmeldung </w:t>
      </w:r>
      <w:r w:rsidR="002A7199" w:rsidRPr="006F2954">
        <w:rPr>
          <w:lang w:val="de-CH"/>
        </w:rPr>
        <w:t xml:space="preserve">bei </w:t>
      </w:r>
      <w:r w:rsidRPr="006F2954">
        <w:rPr>
          <w:lang w:val="de-CH"/>
        </w:rPr>
        <w:t>Alexandra Zürrer unter 079 920 66 32</w:t>
      </w:r>
    </w:p>
    <w:p w14:paraId="3108ABAF" w14:textId="34530661" w:rsidR="00602D34" w:rsidRPr="000E26D2" w:rsidRDefault="00FB3AA8" w:rsidP="000E26D2">
      <w:pPr>
        <w:ind w:left="2127"/>
        <w:rPr>
          <w:color w:val="000000" w:themeColor="text1"/>
          <w:lang w:val="de-DE"/>
        </w:rPr>
      </w:pPr>
      <w:r w:rsidRPr="006F2954">
        <w:rPr>
          <w:lang w:val="de-CH"/>
        </w:rPr>
        <w:t xml:space="preserve"> </w:t>
      </w:r>
      <w:r w:rsidR="00771A40" w:rsidRPr="00A466C1">
        <w:rPr>
          <w:color w:val="92D050"/>
          <w:lang w:val="de-DE"/>
        </w:rPr>
        <w:t xml:space="preserve"> </w:t>
      </w:r>
    </w:p>
    <w:p w14:paraId="1BDB9C09" w14:textId="77777777" w:rsidR="004C0412" w:rsidRDefault="004C0412" w:rsidP="001139B8">
      <w:pPr>
        <w:rPr>
          <w:color w:val="92D050"/>
          <w:sz w:val="24"/>
          <w:szCs w:val="24"/>
          <w:lang w:val="de-DE"/>
        </w:rPr>
      </w:pPr>
    </w:p>
    <w:p w14:paraId="6580C0BB" w14:textId="0AE6E048" w:rsidR="000F5CFE" w:rsidRDefault="002A7199" w:rsidP="001139B8">
      <w:pPr>
        <w:rPr>
          <w:color w:val="92D050"/>
          <w:sz w:val="24"/>
          <w:szCs w:val="24"/>
          <w:lang w:val="de-DE"/>
        </w:rPr>
      </w:pPr>
      <w:r w:rsidRPr="008C0215">
        <w:rPr>
          <w:noProof/>
          <w:color w:val="000000" w:themeColor="text1"/>
          <w:lang w:val="de-CH" w:eastAsia="de-CH"/>
        </w:rPr>
        <w:drawing>
          <wp:anchor distT="0" distB="0" distL="114300" distR="114300" simplePos="0" relativeHeight="251664896" behindDoc="1" locked="0" layoutInCell="1" allowOverlap="1" wp14:anchorId="483DC238" wp14:editId="7AF54306">
            <wp:simplePos x="0" y="0"/>
            <wp:positionH relativeFrom="column">
              <wp:posOffset>4107180</wp:posOffset>
            </wp:positionH>
            <wp:positionV relativeFrom="paragraph">
              <wp:posOffset>119380</wp:posOffset>
            </wp:positionV>
            <wp:extent cx="2467610" cy="1848485"/>
            <wp:effectExtent l="0" t="0" r="8890" b="0"/>
            <wp:wrapTight wrapText="bothSides">
              <wp:wrapPolygon edited="0">
                <wp:start x="0" y="0"/>
                <wp:lineTo x="0" y="21370"/>
                <wp:lineTo x="21511" y="21370"/>
                <wp:lineTo x="21511" y="0"/>
                <wp:lineTo x="0" y="0"/>
              </wp:wrapPolygon>
            </wp:wrapTight>
            <wp:docPr id="204896153" name="Grafik 20489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153" name="Grafik 2048961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412">
        <w:rPr>
          <w:color w:val="92D050"/>
          <w:sz w:val="24"/>
          <w:szCs w:val="24"/>
          <w:lang w:val="de-DE"/>
        </w:rPr>
        <w:t>Mi 22</w:t>
      </w:r>
      <w:r w:rsidR="000F5CFE">
        <w:rPr>
          <w:color w:val="92D050"/>
          <w:sz w:val="24"/>
          <w:szCs w:val="24"/>
          <w:lang w:val="de-DE"/>
        </w:rPr>
        <w:t>.April</w:t>
      </w:r>
      <w:r w:rsidR="000F5CFE">
        <w:rPr>
          <w:color w:val="92D050"/>
          <w:sz w:val="24"/>
          <w:szCs w:val="24"/>
          <w:lang w:val="de-DE"/>
        </w:rPr>
        <w:tab/>
      </w:r>
      <w:r w:rsidR="000F5CFE">
        <w:rPr>
          <w:color w:val="92D050"/>
          <w:sz w:val="24"/>
          <w:szCs w:val="24"/>
          <w:lang w:val="de-DE"/>
        </w:rPr>
        <w:tab/>
        <w:t>Spielnachmittag</w:t>
      </w:r>
    </w:p>
    <w:p w14:paraId="3FCF5C36" w14:textId="3F7D0351" w:rsidR="002A7199" w:rsidRPr="008C0215" w:rsidRDefault="002A7199" w:rsidP="002A7199">
      <w:pPr>
        <w:ind w:left="2124"/>
        <w:rPr>
          <w:color w:val="000000" w:themeColor="text1"/>
          <w:lang w:val="de-DE"/>
        </w:rPr>
      </w:pPr>
      <w:r w:rsidRPr="008C0215">
        <w:rPr>
          <w:color w:val="000000" w:themeColor="text1"/>
          <w:lang w:val="de-DE"/>
        </w:rPr>
        <w:t>um 1</w:t>
      </w:r>
      <w:r w:rsidR="004C0412">
        <w:rPr>
          <w:color w:val="000000" w:themeColor="text1"/>
          <w:lang w:val="de-DE"/>
        </w:rPr>
        <w:t>3.45</w:t>
      </w:r>
      <w:r w:rsidRPr="008C0215">
        <w:rPr>
          <w:color w:val="000000" w:themeColor="text1"/>
          <w:lang w:val="de-DE"/>
        </w:rPr>
        <w:t xml:space="preserve"> Uhr im </w:t>
      </w:r>
      <w:r w:rsidR="00801E44">
        <w:rPr>
          <w:color w:val="000000" w:themeColor="text1"/>
          <w:lang w:val="de-DE"/>
        </w:rPr>
        <w:t>M</w:t>
      </w:r>
      <w:r w:rsidR="004C0412">
        <w:rPr>
          <w:color w:val="000000" w:themeColor="text1"/>
          <w:lang w:val="de-DE"/>
        </w:rPr>
        <w:t xml:space="preserve">ittagstischraum </w:t>
      </w:r>
      <w:r w:rsidR="00801E44">
        <w:rPr>
          <w:color w:val="000000" w:themeColor="text1"/>
          <w:lang w:val="de-DE"/>
        </w:rPr>
        <w:t xml:space="preserve">vom </w:t>
      </w:r>
      <w:r w:rsidR="004C0412">
        <w:rPr>
          <w:color w:val="000000" w:themeColor="text1"/>
          <w:lang w:val="de-DE"/>
        </w:rPr>
        <w:t>MZG Weisstannen</w:t>
      </w:r>
      <w:r w:rsidRPr="008C0215">
        <w:rPr>
          <w:color w:val="000000" w:themeColor="text1"/>
          <w:lang w:val="de-DE"/>
        </w:rPr>
        <w:t>, mit Kaffee und Kuchen</w:t>
      </w:r>
    </w:p>
    <w:p w14:paraId="11115392" w14:textId="696FA399" w:rsidR="002A7199" w:rsidRDefault="002A7199" w:rsidP="002A7199">
      <w:pPr>
        <w:ind w:left="2124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Wie immer treffen wir uns zum gemütlichen Beisammen – Sein. </w:t>
      </w:r>
      <w:r w:rsidR="00801E44">
        <w:rPr>
          <w:color w:val="000000" w:themeColor="text1"/>
          <w:lang w:val="de-DE"/>
        </w:rPr>
        <w:t>Neu wollen wir es öffnen, dass auch Männer oder Kinder aus dem Tal, die gerne Gesellschaftsspiele machen</w:t>
      </w:r>
      <w:r w:rsidR="00927E35">
        <w:rPr>
          <w:color w:val="000000" w:themeColor="text1"/>
          <w:lang w:val="de-DE"/>
        </w:rPr>
        <w:t xml:space="preserve"> und</w:t>
      </w:r>
      <w:r w:rsidR="00801E44">
        <w:rPr>
          <w:color w:val="000000" w:themeColor="text1"/>
          <w:lang w:val="de-DE"/>
        </w:rPr>
        <w:t xml:space="preserve"> mittun können.</w:t>
      </w:r>
      <w:r>
        <w:rPr>
          <w:color w:val="000000" w:themeColor="text1"/>
          <w:lang w:val="de-DE"/>
        </w:rPr>
        <w:t xml:space="preserve"> </w:t>
      </w:r>
      <w:r w:rsidR="00801E44">
        <w:rPr>
          <w:color w:val="000000" w:themeColor="text1"/>
          <w:lang w:val="de-DE"/>
        </w:rPr>
        <w:t>Selbstverständlich</w:t>
      </w:r>
      <w:r>
        <w:rPr>
          <w:color w:val="000000" w:themeColor="text1"/>
          <w:lang w:val="de-DE"/>
        </w:rPr>
        <w:t xml:space="preserve"> darf auch einfach nur geplaudert werden.</w:t>
      </w:r>
    </w:p>
    <w:p w14:paraId="526D2272" w14:textId="0D681C45" w:rsidR="002A7199" w:rsidRDefault="002A7199" w:rsidP="002A7199">
      <w:pPr>
        <w:ind w:left="2127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Es ist keine Anmeldung notwendig</w:t>
      </w:r>
      <w:r w:rsidR="004C0412">
        <w:rPr>
          <w:color w:val="000000" w:themeColor="text1"/>
          <w:lang w:val="de-DE"/>
        </w:rPr>
        <w:t>.</w:t>
      </w:r>
    </w:p>
    <w:p w14:paraId="24CB16A8" w14:textId="2F0082E3" w:rsidR="004C0412" w:rsidRDefault="004C0412" w:rsidP="002A7199">
      <w:pPr>
        <w:ind w:left="2127"/>
        <w:rPr>
          <w:lang w:val="de-DE"/>
        </w:rPr>
      </w:pPr>
      <w:r>
        <w:rPr>
          <w:color w:val="000000" w:themeColor="text1"/>
          <w:lang w:val="de-DE"/>
        </w:rPr>
        <w:t>Verantwortlich Alexandra Zürrer,</w:t>
      </w:r>
      <w:r w:rsidR="00927E35">
        <w:rPr>
          <w:color w:val="000000" w:themeColor="text1"/>
          <w:lang w:val="de-DE"/>
        </w:rPr>
        <w:t xml:space="preserve"> 079 920 66 32</w:t>
      </w:r>
    </w:p>
    <w:p w14:paraId="5A2DAF76" w14:textId="09220438" w:rsidR="002A7199" w:rsidRDefault="002A7199" w:rsidP="001139B8">
      <w:pPr>
        <w:rPr>
          <w:color w:val="92D050"/>
          <w:sz w:val="24"/>
          <w:szCs w:val="24"/>
          <w:lang w:val="de-DE"/>
        </w:rPr>
      </w:pPr>
    </w:p>
    <w:p w14:paraId="401E2AFF" w14:textId="77777777" w:rsidR="00602D34" w:rsidRDefault="00602D34" w:rsidP="001139B8">
      <w:pPr>
        <w:rPr>
          <w:color w:val="93DE61" w:themeColor="accent2" w:themeTint="99"/>
          <w:sz w:val="24"/>
          <w:szCs w:val="24"/>
          <w:lang w:val="de-DE"/>
        </w:rPr>
      </w:pPr>
    </w:p>
    <w:p w14:paraId="5BFD972F" w14:textId="2E0E95BA" w:rsidR="00276262" w:rsidRPr="008D1967" w:rsidRDefault="000F5CFE" w:rsidP="001139B8">
      <w:pPr>
        <w:rPr>
          <w:color w:val="008000"/>
          <w:sz w:val="24"/>
          <w:szCs w:val="24"/>
          <w:lang w:val="de-DE"/>
        </w:rPr>
      </w:pPr>
      <w:r>
        <w:rPr>
          <w:color w:val="93DE61" w:themeColor="accent2" w:themeTint="99"/>
          <w:sz w:val="24"/>
          <w:szCs w:val="24"/>
          <w:lang w:val="de-DE"/>
        </w:rPr>
        <w:t xml:space="preserve">Sa </w:t>
      </w:r>
      <w:r w:rsidR="00E02093">
        <w:rPr>
          <w:color w:val="93DE61" w:themeColor="accent2" w:themeTint="99"/>
          <w:sz w:val="24"/>
          <w:szCs w:val="24"/>
          <w:lang w:val="de-DE"/>
        </w:rPr>
        <w:t>23</w:t>
      </w:r>
      <w:r w:rsidR="004B624F" w:rsidRPr="00FD23DC">
        <w:rPr>
          <w:color w:val="93DE61" w:themeColor="accent2" w:themeTint="99"/>
          <w:sz w:val="24"/>
          <w:szCs w:val="24"/>
          <w:lang w:val="de-DE"/>
        </w:rPr>
        <w:t>.Mai</w:t>
      </w:r>
      <w:r w:rsidR="00CC3850" w:rsidRPr="00FD23DC">
        <w:rPr>
          <w:color w:val="93DE61" w:themeColor="accent2" w:themeTint="99"/>
          <w:sz w:val="24"/>
          <w:szCs w:val="24"/>
          <w:lang w:val="de-DE"/>
        </w:rPr>
        <w:tab/>
      </w:r>
      <w:r w:rsidR="00CC3850">
        <w:rPr>
          <w:color w:val="008000"/>
          <w:sz w:val="24"/>
          <w:szCs w:val="24"/>
          <w:lang w:val="de-DE"/>
        </w:rPr>
        <w:tab/>
      </w:r>
      <w:r w:rsidR="00801E44">
        <w:rPr>
          <w:color w:val="92D050"/>
          <w:sz w:val="24"/>
          <w:szCs w:val="24"/>
          <w:lang w:val="de-DE"/>
        </w:rPr>
        <w:t>Frühlings</w:t>
      </w:r>
      <w:r w:rsidR="00E02093">
        <w:rPr>
          <w:color w:val="92D050"/>
          <w:sz w:val="24"/>
          <w:szCs w:val="24"/>
          <w:lang w:val="de-DE"/>
        </w:rPr>
        <w:t xml:space="preserve"> - Fraue</w:t>
      </w:r>
      <w:r w:rsidR="00FC0966">
        <w:rPr>
          <w:color w:val="92D050"/>
          <w:sz w:val="24"/>
          <w:szCs w:val="24"/>
          <w:lang w:val="de-DE"/>
        </w:rPr>
        <w:t>n</w:t>
      </w:r>
      <w:r w:rsidR="00801E44">
        <w:rPr>
          <w:color w:val="92D050"/>
          <w:sz w:val="24"/>
          <w:szCs w:val="24"/>
          <w:lang w:val="de-DE"/>
        </w:rPr>
        <w:t>zmorgen</w:t>
      </w:r>
    </w:p>
    <w:p w14:paraId="299DE525" w14:textId="0092BBFE" w:rsidR="00801E44" w:rsidRDefault="00E02093" w:rsidP="00894EBD">
      <w:pPr>
        <w:ind w:left="2127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Miteinander zmörgele am reic</w:t>
      </w:r>
      <w:r w:rsidR="00FC0966">
        <w:rPr>
          <w:color w:val="000000" w:themeColor="text1"/>
          <w:lang w:val="de-DE"/>
        </w:rPr>
        <w:t>h</w:t>
      </w:r>
      <w:r>
        <w:rPr>
          <w:color w:val="000000" w:themeColor="text1"/>
          <w:lang w:val="de-DE"/>
        </w:rPr>
        <w:t>haltig gedeckten Tisch.</w:t>
      </w:r>
      <w:r w:rsidR="00801E44">
        <w:rPr>
          <w:color w:val="000000" w:themeColor="text1"/>
          <w:lang w:val="de-DE"/>
        </w:rPr>
        <w:t xml:space="preserve"> Wir treffen uns ab 8.45 Uhr </w:t>
      </w:r>
      <w:r>
        <w:rPr>
          <w:color w:val="000000" w:themeColor="text1"/>
          <w:lang w:val="de-DE"/>
        </w:rPr>
        <w:t>in</w:t>
      </w:r>
      <w:r w:rsidR="00801E44">
        <w:rPr>
          <w:color w:val="000000" w:themeColor="text1"/>
          <w:lang w:val="de-DE"/>
        </w:rPr>
        <w:t xml:space="preserve"> der Garage von Stephanie Neira. – Jeder bringt etwas fürs Zmorgenbuffet mit oder gibt was in den Spendentopf.</w:t>
      </w:r>
      <w:r w:rsidR="001139B8">
        <w:rPr>
          <w:color w:val="000000" w:themeColor="text1"/>
          <w:lang w:val="de-DE"/>
        </w:rPr>
        <w:t xml:space="preserve"> </w:t>
      </w:r>
    </w:p>
    <w:p w14:paraId="24AD510C" w14:textId="4CC9FD5C" w:rsidR="003454B6" w:rsidRDefault="003454B6" w:rsidP="00894EBD">
      <w:pPr>
        <w:ind w:left="2127"/>
        <w:rPr>
          <w:color w:val="000000" w:themeColor="text1"/>
          <w:lang w:val="de-DE"/>
        </w:rPr>
      </w:pPr>
      <w:r>
        <w:rPr>
          <w:noProof/>
          <w:color w:val="000000" w:themeColor="text1"/>
          <w:lang w:val="de-DE"/>
        </w:rPr>
        <w:drawing>
          <wp:anchor distT="0" distB="0" distL="114300" distR="114300" simplePos="0" relativeHeight="251673088" behindDoc="1" locked="0" layoutInCell="1" allowOverlap="1" wp14:anchorId="692BBBBC" wp14:editId="69B7FDE0">
            <wp:simplePos x="0" y="0"/>
            <wp:positionH relativeFrom="column">
              <wp:posOffset>1382395</wp:posOffset>
            </wp:positionH>
            <wp:positionV relativeFrom="paragraph">
              <wp:posOffset>175260</wp:posOffset>
            </wp:positionV>
            <wp:extent cx="2721610" cy="1812925"/>
            <wp:effectExtent l="0" t="0" r="2540" b="0"/>
            <wp:wrapTight wrapText="bothSides">
              <wp:wrapPolygon edited="0">
                <wp:start x="0" y="0"/>
                <wp:lineTo x="0" y="21335"/>
                <wp:lineTo x="21469" y="21335"/>
                <wp:lineTo x="21469" y="0"/>
                <wp:lineTo x="0" y="0"/>
              </wp:wrapPolygon>
            </wp:wrapTight>
            <wp:docPr id="175823920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9966EF" w14:textId="51C9FBB4" w:rsidR="003454B6" w:rsidRDefault="003454B6" w:rsidP="00894EBD">
      <w:pPr>
        <w:ind w:left="2127"/>
        <w:rPr>
          <w:color w:val="000000" w:themeColor="text1"/>
          <w:lang w:val="de-DE"/>
        </w:rPr>
      </w:pPr>
    </w:p>
    <w:p w14:paraId="4B84E1DB" w14:textId="77777777" w:rsidR="003454B6" w:rsidRDefault="003454B6" w:rsidP="003454B6">
      <w:pPr>
        <w:ind w:left="2127"/>
        <w:rPr>
          <w:color w:val="000000" w:themeColor="text1"/>
          <w:lang w:val="de-DE"/>
        </w:rPr>
      </w:pPr>
    </w:p>
    <w:p w14:paraId="05B22C4D" w14:textId="77777777" w:rsidR="003454B6" w:rsidRDefault="003454B6" w:rsidP="003454B6">
      <w:pPr>
        <w:ind w:left="2127"/>
        <w:rPr>
          <w:color w:val="000000" w:themeColor="text1"/>
          <w:lang w:val="de-DE"/>
        </w:rPr>
      </w:pPr>
    </w:p>
    <w:p w14:paraId="62FEC696" w14:textId="77777777" w:rsidR="003454B6" w:rsidRDefault="003454B6" w:rsidP="003454B6">
      <w:pPr>
        <w:ind w:left="2127"/>
        <w:rPr>
          <w:color w:val="000000" w:themeColor="text1"/>
          <w:lang w:val="de-DE"/>
        </w:rPr>
      </w:pPr>
    </w:p>
    <w:p w14:paraId="44112C5C" w14:textId="77777777" w:rsidR="003454B6" w:rsidRDefault="003454B6" w:rsidP="003454B6">
      <w:pPr>
        <w:ind w:left="2127"/>
        <w:rPr>
          <w:color w:val="000000" w:themeColor="text1"/>
          <w:lang w:val="de-DE"/>
        </w:rPr>
      </w:pPr>
    </w:p>
    <w:p w14:paraId="58753B76" w14:textId="77777777" w:rsidR="003454B6" w:rsidRDefault="003454B6" w:rsidP="003454B6">
      <w:pPr>
        <w:ind w:left="2127"/>
        <w:rPr>
          <w:color w:val="000000" w:themeColor="text1"/>
          <w:lang w:val="de-DE"/>
        </w:rPr>
      </w:pPr>
    </w:p>
    <w:p w14:paraId="54051D0D" w14:textId="61DF8EC6" w:rsidR="00750EB4" w:rsidRPr="00B81EB0" w:rsidRDefault="00801E44" w:rsidP="003454B6">
      <w:pPr>
        <w:ind w:left="2127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Verantwortlich und Anmeldung bei Stephanie Neira</w:t>
      </w:r>
      <w:r w:rsidR="003454B6">
        <w:rPr>
          <w:color w:val="000000" w:themeColor="text1"/>
          <w:lang w:val="de-DE"/>
        </w:rPr>
        <w:t xml:space="preserve">, Tel. 079 462 45 54 </w:t>
      </w:r>
    </w:p>
    <w:p w14:paraId="31B2358B" w14:textId="77777777" w:rsidR="008B78EF" w:rsidRDefault="008B78EF" w:rsidP="000F5CFE">
      <w:pPr>
        <w:rPr>
          <w:color w:val="92D050"/>
          <w:sz w:val="24"/>
          <w:szCs w:val="24"/>
          <w:lang w:val="de-DE"/>
        </w:rPr>
      </w:pPr>
    </w:p>
    <w:p w14:paraId="15E3572D" w14:textId="77777777" w:rsidR="008B78EF" w:rsidRDefault="008B78EF" w:rsidP="000F5CFE">
      <w:pPr>
        <w:rPr>
          <w:color w:val="92D050"/>
          <w:sz w:val="24"/>
          <w:szCs w:val="24"/>
          <w:lang w:val="de-DE"/>
        </w:rPr>
      </w:pPr>
    </w:p>
    <w:p w14:paraId="562F2EE1" w14:textId="77777777" w:rsidR="003454B6" w:rsidRDefault="003454B6" w:rsidP="000F5CFE">
      <w:pPr>
        <w:rPr>
          <w:color w:val="92D050"/>
          <w:sz w:val="24"/>
          <w:szCs w:val="24"/>
          <w:lang w:val="de-DE"/>
        </w:rPr>
      </w:pPr>
    </w:p>
    <w:p w14:paraId="3FE0615B" w14:textId="77777777" w:rsidR="00141046" w:rsidRDefault="00141046" w:rsidP="00141046">
      <w:pPr>
        <w:rPr>
          <w:color w:val="92D050"/>
          <w:sz w:val="24"/>
          <w:szCs w:val="24"/>
          <w:lang w:val="de-DE"/>
        </w:rPr>
      </w:pPr>
    </w:p>
    <w:p w14:paraId="5984011D" w14:textId="0BFB2745" w:rsidR="00141046" w:rsidRPr="00B73BAC" w:rsidRDefault="00506CFA" w:rsidP="00141046">
      <w:pPr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>M</w:t>
      </w:r>
      <w:r w:rsidR="00141046">
        <w:rPr>
          <w:color w:val="92D050"/>
          <w:sz w:val="24"/>
          <w:szCs w:val="24"/>
          <w:lang w:val="de-DE"/>
        </w:rPr>
        <w:t>i</w:t>
      </w:r>
      <w:r w:rsidR="00141046" w:rsidRPr="0044300A">
        <w:rPr>
          <w:color w:val="92D050"/>
          <w:sz w:val="24"/>
          <w:szCs w:val="24"/>
          <w:lang w:val="de-DE"/>
        </w:rPr>
        <w:t xml:space="preserve"> </w:t>
      </w:r>
      <w:r w:rsidR="00141046">
        <w:rPr>
          <w:color w:val="92D050"/>
          <w:sz w:val="24"/>
          <w:szCs w:val="24"/>
          <w:lang w:val="de-DE"/>
        </w:rPr>
        <w:t>24</w:t>
      </w:r>
      <w:r w:rsidR="00141046" w:rsidRPr="0044300A">
        <w:rPr>
          <w:color w:val="92D050"/>
          <w:sz w:val="24"/>
          <w:szCs w:val="24"/>
          <w:lang w:val="de-DE"/>
        </w:rPr>
        <w:t>.</w:t>
      </w:r>
      <w:r w:rsidR="00141046">
        <w:rPr>
          <w:color w:val="92D050"/>
          <w:sz w:val="24"/>
          <w:szCs w:val="24"/>
          <w:lang w:val="de-DE"/>
        </w:rPr>
        <w:t xml:space="preserve"> </w:t>
      </w:r>
      <w:r w:rsidR="00141046" w:rsidRPr="0044300A">
        <w:rPr>
          <w:color w:val="92D050"/>
          <w:sz w:val="24"/>
          <w:szCs w:val="24"/>
          <w:lang w:val="de-DE"/>
        </w:rPr>
        <w:t>Ju</w:t>
      </w:r>
      <w:r w:rsidR="00141046">
        <w:rPr>
          <w:color w:val="92D050"/>
          <w:sz w:val="24"/>
          <w:szCs w:val="24"/>
          <w:lang w:val="de-DE"/>
        </w:rPr>
        <w:t>n</w:t>
      </w:r>
      <w:r w:rsidR="00141046" w:rsidRPr="0044300A">
        <w:rPr>
          <w:color w:val="92D050"/>
          <w:sz w:val="24"/>
          <w:szCs w:val="24"/>
          <w:lang w:val="de-DE"/>
        </w:rPr>
        <w:t>i</w:t>
      </w:r>
      <w:r w:rsidR="00141046">
        <w:rPr>
          <w:color w:val="000000" w:themeColor="text1"/>
          <w:lang w:val="de-DE"/>
        </w:rPr>
        <w:t xml:space="preserve"> </w:t>
      </w:r>
      <w:r w:rsidR="00141046">
        <w:rPr>
          <w:color w:val="000000" w:themeColor="text1"/>
          <w:lang w:val="de-DE"/>
        </w:rPr>
        <w:tab/>
      </w:r>
      <w:r w:rsidR="00141046" w:rsidRPr="008C0215">
        <w:rPr>
          <w:color w:val="000000" w:themeColor="text1"/>
          <w:lang w:val="de-DE"/>
        </w:rPr>
        <w:tab/>
      </w:r>
      <w:r w:rsidR="00141046" w:rsidRPr="00B73BAC">
        <w:rPr>
          <w:color w:val="92D050"/>
          <w:sz w:val="24"/>
          <w:szCs w:val="24"/>
          <w:lang w:val="de-DE"/>
        </w:rPr>
        <w:t>Grillie</w:t>
      </w:r>
      <w:r w:rsidR="00141046" w:rsidRPr="00153C90">
        <w:rPr>
          <w:color w:val="92D050"/>
          <w:sz w:val="24"/>
          <w:szCs w:val="24"/>
          <w:lang w:val="de-DE"/>
        </w:rPr>
        <w:t>re</w:t>
      </w:r>
      <w:r w:rsidR="00141046" w:rsidRPr="00B73BAC">
        <w:rPr>
          <w:color w:val="92D050"/>
          <w:sz w:val="24"/>
          <w:szCs w:val="24"/>
          <w:lang w:val="de-DE"/>
        </w:rPr>
        <w:t>n in</w:t>
      </w:r>
      <w:r w:rsidR="00141046">
        <w:rPr>
          <w:color w:val="92D050"/>
          <w:sz w:val="24"/>
          <w:szCs w:val="24"/>
          <w:lang w:val="de-DE"/>
        </w:rPr>
        <w:t xml:space="preserve"> der Schwendi</w:t>
      </w:r>
    </w:p>
    <w:p w14:paraId="382B9465" w14:textId="77777777" w:rsidR="00141046" w:rsidRPr="008C0215" w:rsidRDefault="00141046" w:rsidP="00141046">
      <w:pPr>
        <w:ind w:left="2124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Ab 17</w:t>
      </w:r>
      <w:r w:rsidRPr="008C0215">
        <w:rPr>
          <w:color w:val="000000" w:themeColor="text1"/>
          <w:lang w:val="de-DE"/>
        </w:rPr>
        <w:t>.</w:t>
      </w:r>
      <w:r>
        <w:rPr>
          <w:color w:val="000000" w:themeColor="text1"/>
          <w:lang w:val="de-DE"/>
        </w:rPr>
        <w:t>3</w:t>
      </w:r>
      <w:r w:rsidRPr="008C0215">
        <w:rPr>
          <w:color w:val="000000" w:themeColor="text1"/>
          <w:lang w:val="de-DE"/>
        </w:rPr>
        <w:t>0 Uhr</w:t>
      </w:r>
      <w:r>
        <w:rPr>
          <w:color w:val="000000" w:themeColor="text1"/>
          <w:lang w:val="de-DE"/>
        </w:rPr>
        <w:t xml:space="preserve"> treffen wir uns bei Sirlei in der Schwendi. Um 18.00 Uhr wird grilliert. Bei Speis und Trank geniessen wir einen gemütlichen Abend. Der Abend findet bei jedem Wetter statt. </w:t>
      </w:r>
    </w:p>
    <w:p w14:paraId="7AE8BEE1" w14:textId="77777777" w:rsidR="00141046" w:rsidRDefault="00141046" w:rsidP="00141046">
      <w:pPr>
        <w:ind w:left="2124"/>
        <w:rPr>
          <w:color w:val="000000" w:themeColor="text1"/>
          <w:lang w:val="de-DE"/>
        </w:rPr>
      </w:pPr>
      <w:r w:rsidRPr="008C0215">
        <w:rPr>
          <w:color w:val="000000" w:themeColor="text1"/>
          <w:lang w:val="de-DE"/>
        </w:rPr>
        <w:t xml:space="preserve">Jeder bringt sein Fleisch selbst mit. Brot, Salate, Getränke sind vorhanden. </w:t>
      </w:r>
      <w:r>
        <w:rPr>
          <w:color w:val="000000" w:themeColor="text1"/>
          <w:lang w:val="de-DE"/>
        </w:rPr>
        <w:t>Für Dessert Spenden bitte bei Sirlei nachfragen.</w:t>
      </w:r>
    </w:p>
    <w:p w14:paraId="4DEFB5EC" w14:textId="16D89C4D" w:rsidR="00141046" w:rsidRDefault="00141046" w:rsidP="00141046">
      <w:pPr>
        <w:ind w:left="2124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Verantwortlich und </w:t>
      </w:r>
      <w:r w:rsidRPr="008C0215">
        <w:rPr>
          <w:color w:val="000000" w:themeColor="text1"/>
          <w:lang w:val="de-DE"/>
        </w:rPr>
        <w:t xml:space="preserve">Anmeldung bis </w:t>
      </w:r>
      <w:r w:rsidR="00506CFA">
        <w:rPr>
          <w:color w:val="000000" w:themeColor="text1"/>
          <w:lang w:val="de-DE"/>
        </w:rPr>
        <w:t>20</w:t>
      </w:r>
      <w:r w:rsidRPr="008C0215">
        <w:rPr>
          <w:color w:val="000000" w:themeColor="text1"/>
          <w:lang w:val="de-DE"/>
        </w:rPr>
        <w:t>. Ju</w:t>
      </w:r>
      <w:r w:rsidR="000A6E4E">
        <w:rPr>
          <w:color w:val="000000" w:themeColor="text1"/>
          <w:lang w:val="de-DE"/>
        </w:rPr>
        <w:t>n</w:t>
      </w:r>
      <w:r w:rsidRPr="008C0215">
        <w:rPr>
          <w:color w:val="000000" w:themeColor="text1"/>
          <w:lang w:val="de-DE"/>
        </w:rPr>
        <w:t xml:space="preserve">i bei </w:t>
      </w:r>
      <w:r>
        <w:rPr>
          <w:color w:val="000000" w:themeColor="text1"/>
          <w:lang w:val="de-DE"/>
        </w:rPr>
        <w:t xml:space="preserve">Sirlei, </w:t>
      </w:r>
      <w:r w:rsidR="002714CF">
        <w:rPr>
          <w:color w:val="000000" w:themeColor="text1"/>
          <w:lang w:val="de-DE"/>
        </w:rPr>
        <w:t xml:space="preserve">Tel. 079 199 71 24 </w:t>
      </w:r>
    </w:p>
    <w:p w14:paraId="5AAC59CB" w14:textId="77777777" w:rsidR="00141046" w:rsidRPr="00271CD2" w:rsidRDefault="00141046" w:rsidP="00141046">
      <w:pPr>
        <w:ind w:left="2124"/>
        <w:rPr>
          <w:color w:val="000000" w:themeColor="text1"/>
          <w:lang w:val="de-DE"/>
        </w:rPr>
      </w:pPr>
    </w:p>
    <w:p w14:paraId="6BB05432" w14:textId="5D9EB3BF" w:rsidR="000F5CFE" w:rsidRDefault="003454B6" w:rsidP="000F5CFE">
      <w:pPr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>Do 9. Juli</w:t>
      </w:r>
      <w:r w:rsidR="000F5CFE" w:rsidRPr="008C0215">
        <w:rPr>
          <w:color w:val="000000" w:themeColor="text1"/>
          <w:lang w:val="de-DE"/>
        </w:rPr>
        <w:t xml:space="preserve"> </w:t>
      </w:r>
      <w:r w:rsidR="000F5CFE" w:rsidRPr="008C0215">
        <w:rPr>
          <w:color w:val="000000" w:themeColor="text1"/>
          <w:lang w:val="de-DE"/>
        </w:rPr>
        <w:tab/>
      </w:r>
      <w:r w:rsidR="000F5CFE">
        <w:rPr>
          <w:color w:val="000000" w:themeColor="text1"/>
          <w:lang w:val="de-DE"/>
        </w:rPr>
        <w:tab/>
      </w:r>
      <w:r>
        <w:rPr>
          <w:color w:val="92D050"/>
          <w:sz w:val="24"/>
          <w:szCs w:val="24"/>
          <w:lang w:val="de-DE"/>
        </w:rPr>
        <w:t>Sommerwanderung Schönhalden</w:t>
      </w:r>
    </w:p>
    <w:p w14:paraId="53920878" w14:textId="77777777" w:rsidR="003454B6" w:rsidRDefault="003454B6" w:rsidP="003454B6">
      <w:pPr>
        <w:ind w:left="2124"/>
        <w:rPr>
          <w:color w:val="000000" w:themeColor="text1"/>
          <w:lang w:val="de-DE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CC3D9D8" wp14:editId="53F05878">
            <wp:simplePos x="0" y="0"/>
            <wp:positionH relativeFrom="column">
              <wp:posOffset>1363345</wp:posOffset>
            </wp:positionH>
            <wp:positionV relativeFrom="paragraph">
              <wp:posOffset>176530</wp:posOffset>
            </wp:positionV>
            <wp:extent cx="2612004" cy="1741336"/>
            <wp:effectExtent l="0" t="0" r="0" b="0"/>
            <wp:wrapTight wrapText="bothSides">
              <wp:wrapPolygon edited="0">
                <wp:start x="0" y="0"/>
                <wp:lineTo x="0" y="21269"/>
                <wp:lineTo x="21427" y="21269"/>
                <wp:lineTo x="21427" y="0"/>
                <wp:lineTo x="0" y="0"/>
              </wp:wrapPolygon>
            </wp:wrapTight>
            <wp:docPr id="147514103" name="Grafik 1" descr="Seilbahn in Flums-Kleinberg zum Hotel Schönha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ilbahn in Flums-Kleinberg zum Hotel Schönhald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4" cy="1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B986B4" w14:textId="7F7C0328" w:rsidR="003454B6" w:rsidRPr="008D1670" w:rsidRDefault="003454B6" w:rsidP="003454B6">
      <w:pPr>
        <w:ind w:left="2124"/>
        <w:rPr>
          <w:color w:val="000000" w:themeColor="text1"/>
          <w:lang w:val="de-DE"/>
        </w:rPr>
      </w:pPr>
      <w:r w:rsidRPr="008D1670">
        <w:rPr>
          <w:color w:val="000000" w:themeColor="text1"/>
          <w:lang w:val="de-DE"/>
        </w:rPr>
        <w:t xml:space="preserve">Abfahrt mit Privatautos nach Flums Kleinberg. Besammlung: 13.00 Uhr in Weisstannen, 13.20 Uhr Dorfplatz Mels. Mit der Seilbahn fahren wir zur Schönhalde. </w:t>
      </w:r>
    </w:p>
    <w:p w14:paraId="3D719FBA" w14:textId="77777777" w:rsidR="003454B6" w:rsidRPr="008D1670" w:rsidRDefault="003454B6" w:rsidP="003454B6">
      <w:pPr>
        <w:ind w:left="2124" w:hanging="2124"/>
        <w:rPr>
          <w:color w:val="000000" w:themeColor="text1"/>
          <w:lang w:val="de-DE"/>
        </w:rPr>
      </w:pPr>
    </w:p>
    <w:p w14:paraId="4B098879" w14:textId="77777777" w:rsidR="003454B6" w:rsidRDefault="003454B6" w:rsidP="003454B6">
      <w:pPr>
        <w:ind w:left="2124"/>
        <w:rPr>
          <w:color w:val="000000" w:themeColor="text1"/>
          <w:lang w:val="de-DE"/>
        </w:rPr>
      </w:pPr>
      <w:r w:rsidRPr="008D1670">
        <w:rPr>
          <w:color w:val="000000" w:themeColor="text1"/>
          <w:lang w:val="de-DE"/>
        </w:rPr>
        <w:t>Dort kann individuell ein leichter Spaziergang oder eine Wanderung gemacht werden.</w:t>
      </w:r>
    </w:p>
    <w:p w14:paraId="0AC6DF8D" w14:textId="77777777" w:rsidR="003454B6" w:rsidRPr="008D1670" w:rsidRDefault="003454B6" w:rsidP="003454B6">
      <w:pPr>
        <w:ind w:left="2124"/>
        <w:rPr>
          <w:color w:val="000000" w:themeColor="text1"/>
          <w:lang w:val="de-DE"/>
        </w:rPr>
      </w:pPr>
    </w:p>
    <w:p w14:paraId="4018224C" w14:textId="3B0E0C58" w:rsidR="003454B6" w:rsidRDefault="003454B6" w:rsidP="003454B6">
      <w:pPr>
        <w:ind w:left="2124"/>
        <w:rPr>
          <w:color w:val="000000" w:themeColor="text1"/>
          <w:lang w:val="de-DE"/>
        </w:rPr>
      </w:pPr>
      <w:r w:rsidRPr="008D1670">
        <w:rPr>
          <w:color w:val="000000" w:themeColor="text1"/>
          <w:lang w:val="de-DE"/>
        </w:rPr>
        <w:t>Auf der Panoramaterrasse und in der Gartenwirtschaft kann die traumhafte Umgebung und ein feiner Zvieri genossen werden.</w:t>
      </w:r>
      <w:r w:rsidRPr="006F2954">
        <w:rPr>
          <w:lang w:val="de-CH"/>
        </w:rPr>
        <w:t xml:space="preserve"> </w:t>
      </w:r>
      <w:r>
        <w:rPr>
          <w:color w:val="000000" w:themeColor="text1"/>
          <w:lang w:val="de-DE"/>
        </w:rPr>
        <w:t xml:space="preserve">Zu diesem Ausflug dürfen auch Kinder mitgenommen werden. Er findet nur bei gutem Wetter statt. </w:t>
      </w:r>
    </w:p>
    <w:p w14:paraId="78E891E7" w14:textId="77777777" w:rsidR="003454B6" w:rsidRPr="007C560A" w:rsidRDefault="003454B6" w:rsidP="003454B6">
      <w:pPr>
        <w:ind w:left="2127"/>
        <w:rPr>
          <w:color w:val="000000" w:themeColor="text1"/>
          <w:lang w:val="de-DE"/>
        </w:rPr>
      </w:pPr>
      <w:r w:rsidRPr="007C560A">
        <w:rPr>
          <w:color w:val="000000" w:themeColor="text1"/>
          <w:lang w:val="de-DE"/>
        </w:rPr>
        <w:t xml:space="preserve">Kosten: Fr. </w:t>
      </w:r>
      <w:r>
        <w:rPr>
          <w:color w:val="000000" w:themeColor="text1"/>
          <w:lang w:val="de-DE"/>
        </w:rPr>
        <w:t>22</w:t>
      </w:r>
      <w:r w:rsidRPr="007C560A">
        <w:rPr>
          <w:color w:val="000000" w:themeColor="text1"/>
          <w:lang w:val="de-DE"/>
        </w:rPr>
        <w:t>.-</w:t>
      </w:r>
      <w:r>
        <w:rPr>
          <w:color w:val="000000" w:themeColor="text1"/>
          <w:lang w:val="de-DE"/>
        </w:rPr>
        <w:t xml:space="preserve"> für Seilbahn</w:t>
      </w:r>
    </w:p>
    <w:p w14:paraId="0D323206" w14:textId="77777777" w:rsidR="003454B6" w:rsidRDefault="003454B6" w:rsidP="003454B6">
      <w:pPr>
        <w:ind w:left="2127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Verantwortlich und Anmeldung bei Barbara Tschirky 077 400 57 30</w:t>
      </w:r>
    </w:p>
    <w:p w14:paraId="24EAA895" w14:textId="59B5C142" w:rsidR="00953EB2" w:rsidRDefault="00953EB2" w:rsidP="004B624F">
      <w:pPr>
        <w:rPr>
          <w:color w:val="92D050"/>
          <w:sz w:val="24"/>
          <w:szCs w:val="24"/>
          <w:lang w:val="de-DE"/>
        </w:rPr>
      </w:pPr>
    </w:p>
    <w:p w14:paraId="42BBA7F0" w14:textId="77777777" w:rsidR="006F2954" w:rsidRDefault="006F2954" w:rsidP="004B624F">
      <w:pPr>
        <w:rPr>
          <w:color w:val="92D050"/>
          <w:sz w:val="24"/>
          <w:szCs w:val="24"/>
          <w:lang w:val="de-DE"/>
        </w:rPr>
      </w:pPr>
    </w:p>
    <w:p w14:paraId="6E3FE2CC" w14:textId="53DDB75D" w:rsidR="008D1670" w:rsidRDefault="00604F5A" w:rsidP="006B1BEF">
      <w:pPr>
        <w:rPr>
          <w:color w:val="000000" w:themeColor="text1"/>
          <w:lang w:val="de-CH"/>
        </w:rPr>
      </w:pPr>
      <w:r>
        <w:rPr>
          <w:color w:val="000000" w:themeColor="text1"/>
          <w:lang w:val="de-DE"/>
        </w:rPr>
        <w:tab/>
      </w:r>
      <w:r w:rsidR="00E85225" w:rsidRPr="008C0215">
        <w:rPr>
          <w:color w:val="000000" w:themeColor="text1"/>
          <w:lang w:val="de-CH"/>
        </w:rPr>
        <w:tab/>
      </w:r>
      <w:r w:rsidR="00E85225" w:rsidRPr="008C0215">
        <w:rPr>
          <w:color w:val="000000" w:themeColor="text1"/>
          <w:lang w:val="de-CH"/>
        </w:rPr>
        <w:tab/>
      </w:r>
      <w:r w:rsidR="00E85225" w:rsidRPr="008C0215">
        <w:rPr>
          <w:color w:val="000000" w:themeColor="text1"/>
          <w:lang w:val="de-CH"/>
        </w:rPr>
        <w:tab/>
      </w:r>
    </w:p>
    <w:p w14:paraId="46DEFCE1" w14:textId="77777777" w:rsidR="006F2954" w:rsidRPr="00B72C7E" w:rsidRDefault="006F2954" w:rsidP="006B1BEF">
      <w:pPr>
        <w:rPr>
          <w:color w:val="000000" w:themeColor="text1"/>
          <w:lang w:val="de-DE"/>
        </w:rPr>
      </w:pPr>
    </w:p>
    <w:p w14:paraId="7B065DCE" w14:textId="3D095605" w:rsidR="006F2954" w:rsidRDefault="00801B5E" w:rsidP="006F2954">
      <w:pPr>
        <w:rPr>
          <w:color w:val="92D050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8BE7651" wp14:editId="5ACED41B">
            <wp:simplePos x="0" y="0"/>
            <wp:positionH relativeFrom="column">
              <wp:posOffset>4399915</wp:posOffset>
            </wp:positionH>
            <wp:positionV relativeFrom="paragraph">
              <wp:posOffset>158115</wp:posOffset>
            </wp:positionV>
            <wp:extent cx="1835150" cy="2357120"/>
            <wp:effectExtent l="57150" t="0" r="50800" b="119380"/>
            <wp:wrapTight wrapText="bothSides">
              <wp:wrapPolygon edited="0">
                <wp:start x="-448" y="0"/>
                <wp:lineTo x="-673" y="0"/>
                <wp:lineTo x="-673" y="22519"/>
                <wp:lineTo x="21974" y="22519"/>
                <wp:lineTo x="21974" y="2793"/>
                <wp:lineTo x="21749" y="175"/>
                <wp:lineTo x="21749" y="0"/>
                <wp:lineTo x="-448" y="0"/>
              </wp:wrapPolygon>
            </wp:wrapTight>
            <wp:docPr id="1" name="Bild 1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Text, Screenshot, Schrif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8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1046">
        <w:rPr>
          <w:color w:val="92D050"/>
          <w:sz w:val="24"/>
          <w:szCs w:val="24"/>
          <w:lang w:val="de-DE"/>
        </w:rPr>
        <w:t xml:space="preserve">Sa 29. </w:t>
      </w:r>
      <w:r w:rsidR="006F2954">
        <w:rPr>
          <w:color w:val="92D050"/>
          <w:sz w:val="24"/>
          <w:szCs w:val="24"/>
          <w:lang w:val="de-DE"/>
        </w:rPr>
        <w:t>August</w:t>
      </w:r>
      <w:r w:rsidR="006F2954" w:rsidRPr="008D1670">
        <w:rPr>
          <w:color w:val="92D050"/>
          <w:sz w:val="24"/>
          <w:szCs w:val="24"/>
          <w:lang w:val="de-DE"/>
        </w:rPr>
        <w:tab/>
      </w:r>
      <w:r w:rsidR="006F2954">
        <w:rPr>
          <w:color w:val="92D050"/>
          <w:sz w:val="24"/>
          <w:szCs w:val="24"/>
          <w:lang w:val="de-DE"/>
        </w:rPr>
        <w:t>Dorffest</w:t>
      </w:r>
    </w:p>
    <w:p w14:paraId="3E49B407" w14:textId="17D9A189" w:rsidR="006F2954" w:rsidRDefault="00801B5E" w:rsidP="006F2954">
      <w:pPr>
        <w:ind w:left="2127"/>
        <w:rPr>
          <w:color w:val="000000" w:themeColor="text1"/>
          <w:lang w:val="de-DE"/>
        </w:rPr>
      </w:pPr>
      <w:r>
        <w:rPr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EB6F440" wp14:editId="604BC356">
                <wp:simplePos x="0" y="0"/>
                <wp:positionH relativeFrom="column">
                  <wp:posOffset>5193665</wp:posOffset>
                </wp:positionH>
                <wp:positionV relativeFrom="paragraph">
                  <wp:posOffset>241935</wp:posOffset>
                </wp:positionV>
                <wp:extent cx="946150" cy="241300"/>
                <wp:effectExtent l="0" t="0" r="6350" b="6350"/>
                <wp:wrapNone/>
                <wp:docPr id="16210283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424E8" id="Rechteck 2" o:spid="_x0000_s1026" style="position:absolute;margin-left:408.95pt;margin-top:19.05pt;width:74.5pt;height:19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" fillcolor="white [3212]" stroked="f" strokeweight="1.5pt">
                <v:stroke endcap="round"/>
              </v:rect>
            </w:pict>
          </mc:Fallback>
        </mc:AlternateContent>
      </w:r>
      <w:r w:rsidR="006F2954">
        <w:rPr>
          <w:color w:val="000000" w:themeColor="text1"/>
          <w:lang w:val="de-DE"/>
        </w:rPr>
        <w:t>Abermals</w:t>
      </w:r>
      <w:r w:rsidR="006F2954" w:rsidRPr="000867D3">
        <w:rPr>
          <w:color w:val="000000" w:themeColor="text1"/>
          <w:lang w:val="de-DE"/>
        </w:rPr>
        <w:t xml:space="preserve"> wurde unser Verein </w:t>
      </w:r>
      <w:r w:rsidR="006F2954">
        <w:rPr>
          <w:color w:val="000000" w:themeColor="text1"/>
          <w:lang w:val="de-DE"/>
        </w:rPr>
        <w:t>a</w:t>
      </w:r>
      <w:r w:rsidR="006F2954" w:rsidRPr="000867D3">
        <w:rPr>
          <w:color w:val="000000" w:themeColor="text1"/>
          <w:lang w:val="de-DE"/>
        </w:rPr>
        <w:t xml:space="preserve">ngefragt für die Verpflegung am Dorffest in Weisstannen verantwortlich zu sein. – </w:t>
      </w:r>
      <w:r>
        <w:rPr>
          <w:color w:val="000000" w:themeColor="text1"/>
          <w:lang w:val="de-DE"/>
        </w:rPr>
        <w:t>Gesucht sind Bäckerinnen</w:t>
      </w:r>
      <w:r w:rsidR="00141046">
        <w:rPr>
          <w:color w:val="000000" w:themeColor="text1"/>
          <w:lang w:val="de-DE"/>
        </w:rPr>
        <w:t>, Saucenköchinnen</w:t>
      </w:r>
      <w:r>
        <w:rPr>
          <w:color w:val="000000" w:themeColor="text1"/>
          <w:lang w:val="de-DE"/>
        </w:rPr>
        <w:t xml:space="preserve"> und Frauen fürs Buffet. </w:t>
      </w:r>
      <w:r w:rsidR="006F2954" w:rsidRPr="000867D3">
        <w:rPr>
          <w:color w:val="000000" w:themeColor="text1"/>
          <w:lang w:val="de-DE"/>
        </w:rPr>
        <w:t>Das gibt wieder einen Zustupf in unsere Vereinskasse.</w:t>
      </w:r>
    </w:p>
    <w:p w14:paraId="1DEACD33" w14:textId="77777777" w:rsidR="006F2954" w:rsidRPr="000867D3" w:rsidRDefault="006F2954" w:rsidP="006F2954">
      <w:pPr>
        <w:ind w:left="2127"/>
        <w:rPr>
          <w:color w:val="000000" w:themeColor="text1"/>
          <w:lang w:val="de-DE"/>
        </w:rPr>
      </w:pPr>
    </w:p>
    <w:p w14:paraId="49771944" w14:textId="384902C1" w:rsidR="00141046" w:rsidRDefault="00141046" w:rsidP="002714CF">
      <w:pPr>
        <w:pStyle w:val="StandardWeb"/>
        <w:ind w:left="2124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</w:pPr>
      <w:r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>W</w:t>
      </w:r>
      <w:r w:rsidR="006F2954" w:rsidRPr="006F2954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>eitere Infos folgen über den Landfrauen-Chat.</w:t>
      </w:r>
    </w:p>
    <w:p w14:paraId="46DD3689" w14:textId="77777777" w:rsidR="002714CF" w:rsidRDefault="002714CF" w:rsidP="006F2954">
      <w:pPr>
        <w:pStyle w:val="StandardWeb"/>
        <w:ind w:left="2124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</w:pPr>
      <w:r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 xml:space="preserve">Der </w:t>
      </w:r>
      <w:r w:rsidR="00141046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 xml:space="preserve">Anlass </w:t>
      </w:r>
      <w:r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 xml:space="preserve">findet </w:t>
      </w:r>
      <w:r w:rsidR="00141046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>ab 18 Uhr in der Mehrzweckhalle Weisstannen</w:t>
      </w:r>
      <w:r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 xml:space="preserve"> statt.</w:t>
      </w:r>
      <w:r w:rsidRPr="002714CF"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 xml:space="preserve"> </w:t>
      </w:r>
    </w:p>
    <w:p w14:paraId="08C1AC14" w14:textId="131C7C67" w:rsidR="00141046" w:rsidRPr="006F2954" w:rsidRDefault="002714CF" w:rsidP="006F2954">
      <w:pPr>
        <w:pStyle w:val="StandardWeb"/>
        <w:ind w:left="2124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</w:pPr>
      <w:r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de-DE" w:eastAsia="ja-JP"/>
        </w:rPr>
        <w:t>Organisation und Verantwortung Barbara Tschirky, 077 400 57 30</w:t>
      </w:r>
    </w:p>
    <w:p w14:paraId="2A07CC1C" w14:textId="7D6A0E95" w:rsidR="006F2954" w:rsidRPr="006F2954" w:rsidRDefault="006F2954" w:rsidP="006F2954">
      <w:pPr>
        <w:ind w:left="1416" w:firstLine="708"/>
        <w:rPr>
          <w:color w:val="000000" w:themeColor="text1"/>
          <w:lang w:val="de-CH"/>
        </w:rPr>
      </w:pPr>
    </w:p>
    <w:p w14:paraId="691042D1" w14:textId="77777777" w:rsidR="006F2954" w:rsidRDefault="006F2954" w:rsidP="006F2954">
      <w:pPr>
        <w:rPr>
          <w:color w:val="000000" w:themeColor="text1"/>
          <w:lang w:val="de-DE"/>
        </w:rPr>
      </w:pPr>
    </w:p>
    <w:p w14:paraId="4A3466E7" w14:textId="77777777" w:rsidR="006F2954" w:rsidRDefault="006F2954" w:rsidP="006F2954">
      <w:pPr>
        <w:rPr>
          <w:color w:val="000000" w:themeColor="text1"/>
          <w:lang w:val="de-DE"/>
        </w:rPr>
      </w:pPr>
    </w:p>
    <w:p w14:paraId="2CFF9A4D" w14:textId="41EA7E33" w:rsidR="00425C1D" w:rsidRDefault="00425C1D" w:rsidP="00C326DD">
      <w:pPr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>Mo 7. September</w:t>
      </w:r>
      <w:r>
        <w:rPr>
          <w:color w:val="92D050"/>
          <w:sz w:val="24"/>
          <w:szCs w:val="24"/>
          <w:lang w:val="de-DE"/>
        </w:rPr>
        <w:tab/>
        <w:t>Herbst – Ausflug Walensee</w:t>
      </w:r>
    </w:p>
    <w:p w14:paraId="142F0F22" w14:textId="77777777" w:rsidR="00425C1D" w:rsidRDefault="00425C1D" w:rsidP="00425C1D">
      <w:pPr>
        <w:ind w:left="2124"/>
        <w:rPr>
          <w:color w:val="000000" w:themeColor="text1"/>
          <w:lang w:val="de-DE"/>
        </w:rPr>
      </w:pPr>
    </w:p>
    <w:p w14:paraId="199383E7" w14:textId="0EF0E51B" w:rsidR="00425C1D" w:rsidRDefault="00425C1D" w:rsidP="00425C1D">
      <w:pPr>
        <w:ind w:left="2124"/>
        <w:rPr>
          <w:color w:val="000000" w:themeColor="text1"/>
          <w:lang w:val="de-DE"/>
        </w:rPr>
      </w:pPr>
      <w:r>
        <w:rPr>
          <w:noProof/>
          <w:color w:val="92D050"/>
          <w:sz w:val="24"/>
          <w:szCs w:val="24"/>
          <w:lang w:val="de-DE"/>
        </w:rPr>
        <w:drawing>
          <wp:anchor distT="0" distB="0" distL="114300" distR="114300" simplePos="0" relativeHeight="251676160" behindDoc="1" locked="0" layoutInCell="1" allowOverlap="1" wp14:anchorId="32D2BC6F" wp14:editId="053E1428">
            <wp:simplePos x="0" y="0"/>
            <wp:positionH relativeFrom="column">
              <wp:posOffset>3491865</wp:posOffset>
            </wp:positionH>
            <wp:positionV relativeFrom="paragraph">
              <wp:posOffset>12700</wp:posOffset>
            </wp:positionV>
            <wp:extent cx="299847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08" y="21465"/>
                <wp:lineTo x="21408" y="0"/>
                <wp:lineTo x="0" y="0"/>
              </wp:wrapPolygon>
            </wp:wrapTight>
            <wp:docPr id="185686755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C1D">
        <w:rPr>
          <w:color w:val="000000" w:themeColor="text1"/>
          <w:lang w:val="de-DE"/>
        </w:rPr>
        <w:t xml:space="preserve">Wir </w:t>
      </w:r>
      <w:r w:rsidR="00111862">
        <w:rPr>
          <w:color w:val="000000" w:themeColor="text1"/>
          <w:lang w:val="de-DE"/>
        </w:rPr>
        <w:t xml:space="preserve">fahren mit Privatautos nach </w:t>
      </w:r>
      <w:r w:rsidR="000A6E4E">
        <w:rPr>
          <w:color w:val="000000" w:themeColor="text1"/>
          <w:lang w:val="de-DE"/>
        </w:rPr>
        <w:t>Walenstadt. (Abfahrt in Weisstannen um 10.30 Uhr)</w:t>
      </w:r>
      <w:r w:rsidR="00111862">
        <w:rPr>
          <w:color w:val="000000" w:themeColor="text1"/>
          <w:lang w:val="de-DE"/>
        </w:rPr>
        <w:t xml:space="preserve"> </w:t>
      </w:r>
      <w:r w:rsidR="000A6E4E">
        <w:rPr>
          <w:color w:val="000000" w:themeColor="text1"/>
          <w:lang w:val="de-DE"/>
        </w:rPr>
        <w:t>Auf dem Walensee</w:t>
      </w:r>
      <w:r w:rsidR="00111862">
        <w:rPr>
          <w:color w:val="000000" w:themeColor="text1"/>
          <w:lang w:val="de-DE"/>
        </w:rPr>
        <w:t xml:space="preserve"> </w:t>
      </w:r>
      <w:r w:rsidRPr="00425C1D">
        <w:rPr>
          <w:color w:val="000000" w:themeColor="text1"/>
          <w:lang w:val="de-DE"/>
        </w:rPr>
        <w:t>geniessen</w:t>
      </w:r>
      <w:r w:rsidR="008961B8">
        <w:rPr>
          <w:color w:val="000000" w:themeColor="text1"/>
          <w:lang w:val="de-DE"/>
        </w:rPr>
        <w:t xml:space="preserve"> wir</w:t>
      </w:r>
      <w:r w:rsidRPr="00425C1D">
        <w:rPr>
          <w:color w:val="000000" w:themeColor="text1"/>
          <w:lang w:val="de-DE"/>
        </w:rPr>
        <w:t xml:space="preserve"> gemeinsam </w:t>
      </w:r>
      <w:r w:rsidR="000A6E4E">
        <w:rPr>
          <w:color w:val="000000" w:themeColor="text1"/>
          <w:lang w:val="de-DE"/>
        </w:rPr>
        <w:t>die</w:t>
      </w:r>
      <w:r w:rsidRPr="00425C1D">
        <w:rPr>
          <w:color w:val="000000" w:themeColor="text1"/>
          <w:lang w:val="de-DE"/>
        </w:rPr>
        <w:t xml:space="preserve"> Schif</w:t>
      </w:r>
      <w:r>
        <w:rPr>
          <w:color w:val="000000" w:themeColor="text1"/>
          <w:lang w:val="de-DE"/>
        </w:rPr>
        <w:t>f</w:t>
      </w:r>
      <w:r w:rsidRPr="00425C1D">
        <w:rPr>
          <w:color w:val="000000" w:themeColor="text1"/>
          <w:lang w:val="de-DE"/>
        </w:rPr>
        <w:t xml:space="preserve">fahrt </w:t>
      </w:r>
      <w:r w:rsidR="000A6E4E">
        <w:rPr>
          <w:color w:val="000000" w:themeColor="text1"/>
          <w:lang w:val="de-DE"/>
        </w:rPr>
        <w:t>nach Quinten. Dort nehmen wir den Zmittag ein. Anschliessend bleibt Zeit zum spazieren, plaudern oder den Weg nach Au unter die Füsse zu nehmen.</w:t>
      </w:r>
      <w:r w:rsidR="00AA27DA">
        <w:rPr>
          <w:color w:val="000000" w:themeColor="text1"/>
          <w:lang w:val="de-DE"/>
        </w:rPr>
        <w:t xml:space="preserve"> (Rückkehr: Quinten ab 16.</w:t>
      </w:r>
      <w:r w:rsidR="008B7BD4">
        <w:rPr>
          <w:color w:val="000000" w:themeColor="text1"/>
          <w:lang w:val="de-DE"/>
        </w:rPr>
        <w:t>15</w:t>
      </w:r>
      <w:r w:rsidR="00AA27DA">
        <w:rPr>
          <w:color w:val="000000" w:themeColor="text1"/>
          <w:lang w:val="de-DE"/>
        </w:rPr>
        <w:t xml:space="preserve"> Uhr, Au ab 16.</w:t>
      </w:r>
      <w:r w:rsidR="008B7BD4">
        <w:rPr>
          <w:color w:val="000000" w:themeColor="text1"/>
          <w:lang w:val="de-DE"/>
        </w:rPr>
        <w:t>25</w:t>
      </w:r>
      <w:r w:rsidR="00AA27DA">
        <w:rPr>
          <w:color w:val="000000" w:themeColor="text1"/>
          <w:lang w:val="de-DE"/>
        </w:rPr>
        <w:t xml:space="preserve"> Uhr, Walenstadt an 17.00 Uhr)</w:t>
      </w:r>
    </w:p>
    <w:p w14:paraId="07B62BE4" w14:textId="630C802C" w:rsidR="00425C1D" w:rsidRDefault="00425C1D" w:rsidP="00425C1D">
      <w:pPr>
        <w:ind w:left="2124"/>
        <w:rPr>
          <w:color w:val="000000" w:themeColor="text1"/>
          <w:lang w:val="de-DE"/>
        </w:rPr>
      </w:pPr>
    </w:p>
    <w:p w14:paraId="4122DE74" w14:textId="2F578B03" w:rsidR="00AA27DA" w:rsidRDefault="00AA27DA" w:rsidP="00425C1D">
      <w:pPr>
        <w:ind w:left="2124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Kosten Schifffahrt: Fr.17.50 für Senioren, Fr. 30.- für Jüngere </w:t>
      </w:r>
      <w:r w:rsidRPr="00AA27D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lang w:val="de-D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F8E8E1" w14:textId="5D2EC182" w:rsidR="00425C1D" w:rsidRPr="00425C1D" w:rsidRDefault="00AA27DA" w:rsidP="00F11C4A">
      <w:pPr>
        <w:ind w:left="2124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Dieser Ausflug findet nur bei gutem Weter statt. - </w:t>
      </w:r>
      <w:r w:rsidR="00425C1D">
        <w:rPr>
          <w:color w:val="000000" w:themeColor="text1"/>
          <w:lang w:val="de-DE"/>
        </w:rPr>
        <w:t>Verschiebedatum 14.</w:t>
      </w:r>
      <w:r w:rsidR="008B7BD4">
        <w:rPr>
          <w:color w:val="000000" w:themeColor="text1"/>
          <w:lang w:val="de-DE"/>
        </w:rPr>
        <w:t>S</w:t>
      </w:r>
      <w:r w:rsidR="00506CFA">
        <w:rPr>
          <w:color w:val="000000" w:themeColor="text1"/>
          <w:lang w:val="de-DE"/>
        </w:rPr>
        <w:t>e</w:t>
      </w:r>
      <w:r w:rsidR="008B7BD4">
        <w:rPr>
          <w:color w:val="000000" w:themeColor="text1"/>
          <w:lang w:val="de-DE"/>
        </w:rPr>
        <w:t xml:space="preserve">ptember </w:t>
      </w:r>
      <w:r w:rsidR="00425C1D">
        <w:rPr>
          <w:color w:val="000000" w:themeColor="text1"/>
          <w:lang w:val="de-DE"/>
        </w:rPr>
        <w:t>26</w:t>
      </w:r>
      <w:r w:rsidR="00F11C4A">
        <w:rPr>
          <w:color w:val="000000" w:themeColor="text1"/>
          <w:lang w:val="de-DE"/>
        </w:rPr>
        <w:t xml:space="preserve"> </w:t>
      </w:r>
      <w:r w:rsidR="00425C1D">
        <w:rPr>
          <w:color w:val="000000" w:themeColor="text1"/>
          <w:lang w:val="de-DE"/>
        </w:rPr>
        <w:t>Organisation und Anmeldung</w:t>
      </w:r>
      <w:r w:rsidR="000A6E4E">
        <w:rPr>
          <w:color w:val="000000" w:themeColor="text1"/>
          <w:lang w:val="de-DE"/>
        </w:rPr>
        <w:t xml:space="preserve"> (bis 2. S</w:t>
      </w:r>
      <w:r>
        <w:rPr>
          <w:color w:val="000000" w:themeColor="text1"/>
          <w:lang w:val="de-DE"/>
        </w:rPr>
        <w:t>e</w:t>
      </w:r>
      <w:r w:rsidR="000A6E4E">
        <w:rPr>
          <w:color w:val="000000" w:themeColor="text1"/>
          <w:lang w:val="de-DE"/>
        </w:rPr>
        <w:t>pt</w:t>
      </w:r>
      <w:r>
        <w:rPr>
          <w:color w:val="000000" w:themeColor="text1"/>
          <w:lang w:val="de-DE"/>
        </w:rPr>
        <w:t>):</w:t>
      </w:r>
      <w:r w:rsidR="00425C1D">
        <w:rPr>
          <w:color w:val="000000" w:themeColor="text1"/>
          <w:lang w:val="de-DE"/>
        </w:rPr>
        <w:t xml:space="preserve"> Sirlei Britt, Tel.</w:t>
      </w:r>
      <w:r w:rsidR="002714CF">
        <w:rPr>
          <w:color w:val="000000" w:themeColor="text1"/>
          <w:lang w:val="de-DE"/>
        </w:rPr>
        <w:t xml:space="preserve"> 079 199 71 24</w:t>
      </w:r>
    </w:p>
    <w:p w14:paraId="76182B0A" w14:textId="6C6448CA" w:rsidR="00425C1D" w:rsidRDefault="00425C1D" w:rsidP="00C326DD">
      <w:pPr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ab/>
      </w:r>
      <w:r>
        <w:rPr>
          <w:color w:val="92D050"/>
          <w:sz w:val="24"/>
          <w:szCs w:val="24"/>
          <w:lang w:val="de-DE"/>
        </w:rPr>
        <w:tab/>
      </w:r>
    </w:p>
    <w:p w14:paraId="775D4C16" w14:textId="2BC0ADB0" w:rsidR="008B7BD4" w:rsidRDefault="007A20ED" w:rsidP="00F11C4A">
      <w:pPr>
        <w:spacing w:line="240" w:lineRule="auto"/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>Sa</w:t>
      </w:r>
      <w:r w:rsidRPr="008D1670">
        <w:rPr>
          <w:color w:val="92D050"/>
          <w:sz w:val="24"/>
          <w:szCs w:val="24"/>
          <w:lang w:val="de-DE"/>
        </w:rPr>
        <w:t xml:space="preserve"> </w:t>
      </w:r>
      <w:r>
        <w:rPr>
          <w:color w:val="92D050"/>
          <w:sz w:val="24"/>
          <w:szCs w:val="24"/>
          <w:lang w:val="de-DE"/>
        </w:rPr>
        <w:t>19</w:t>
      </w:r>
      <w:r w:rsidRPr="008D1670">
        <w:rPr>
          <w:color w:val="92D050"/>
          <w:sz w:val="24"/>
          <w:szCs w:val="24"/>
          <w:lang w:val="de-DE"/>
        </w:rPr>
        <w:t>.</w:t>
      </w:r>
      <w:r w:rsidR="00506CFA">
        <w:rPr>
          <w:color w:val="92D050"/>
          <w:sz w:val="24"/>
          <w:szCs w:val="24"/>
          <w:lang w:val="de-DE"/>
        </w:rPr>
        <w:t>September</w:t>
      </w:r>
      <w:r w:rsidR="008B7BD4">
        <w:rPr>
          <w:color w:val="92D050"/>
          <w:sz w:val="24"/>
          <w:szCs w:val="24"/>
          <w:lang w:val="de-DE"/>
        </w:rPr>
        <w:tab/>
        <w:t>Erntedank - Vorbereitung</w:t>
      </w:r>
    </w:p>
    <w:p w14:paraId="110303CA" w14:textId="799367B3" w:rsidR="007A20ED" w:rsidRDefault="008B7BD4" w:rsidP="00F11C4A">
      <w:pPr>
        <w:spacing w:line="240" w:lineRule="auto"/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>So 20.</w:t>
      </w:r>
      <w:r w:rsidR="00506CFA">
        <w:rPr>
          <w:color w:val="92D050"/>
          <w:sz w:val="24"/>
          <w:szCs w:val="24"/>
          <w:lang w:val="de-DE"/>
        </w:rPr>
        <w:t>September</w:t>
      </w:r>
      <w:r w:rsidR="007A20ED" w:rsidRPr="008D1670">
        <w:rPr>
          <w:color w:val="92D050"/>
          <w:sz w:val="24"/>
          <w:szCs w:val="24"/>
          <w:lang w:val="de-DE"/>
        </w:rPr>
        <w:t xml:space="preserve"> </w:t>
      </w:r>
      <w:r w:rsidR="007A20ED" w:rsidRPr="008D1670">
        <w:rPr>
          <w:color w:val="92D050"/>
          <w:sz w:val="24"/>
          <w:szCs w:val="24"/>
          <w:lang w:val="de-DE"/>
        </w:rPr>
        <w:tab/>
      </w:r>
      <w:r>
        <w:rPr>
          <w:color w:val="92D050"/>
          <w:sz w:val="24"/>
          <w:szCs w:val="24"/>
          <w:lang w:val="de-DE"/>
        </w:rPr>
        <w:t>Erntedank - Gottesdienst</w:t>
      </w:r>
      <w:r w:rsidR="007A20ED" w:rsidRPr="00B73BAC">
        <w:rPr>
          <w:color w:val="92D050"/>
          <w:sz w:val="24"/>
          <w:szCs w:val="24"/>
          <w:lang w:val="de-DE"/>
        </w:rPr>
        <w:t xml:space="preserve"> </w:t>
      </w:r>
    </w:p>
    <w:p w14:paraId="56E504E0" w14:textId="77777777" w:rsidR="008B7BD4" w:rsidRDefault="00111862" w:rsidP="008B7BD4">
      <w:pPr>
        <w:rPr>
          <w:color w:val="92D050"/>
          <w:sz w:val="24"/>
          <w:szCs w:val="24"/>
          <w:lang w:val="de-DE"/>
        </w:rPr>
      </w:pPr>
      <w:r>
        <w:rPr>
          <w:noProof/>
          <w:color w:val="000000" w:themeColor="text1"/>
          <w:lang w:val="de-DE"/>
        </w:rPr>
        <w:drawing>
          <wp:anchor distT="0" distB="0" distL="114300" distR="114300" simplePos="0" relativeHeight="251677184" behindDoc="1" locked="0" layoutInCell="1" allowOverlap="1" wp14:anchorId="6B315167" wp14:editId="5E8B16AF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3519805" cy="2271605"/>
            <wp:effectExtent l="0" t="0" r="4445" b="0"/>
            <wp:wrapTight wrapText="bothSides">
              <wp:wrapPolygon edited="0">
                <wp:start x="0" y="0"/>
                <wp:lineTo x="0" y="21377"/>
                <wp:lineTo x="21510" y="21377"/>
                <wp:lineTo x="21510" y="0"/>
                <wp:lineTo x="0" y="0"/>
              </wp:wrapPolygon>
            </wp:wrapTight>
            <wp:docPr id="106841963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27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064BC2" w14:textId="4ACA7C71" w:rsidR="007A20ED" w:rsidRPr="008B7BD4" w:rsidRDefault="007A20ED" w:rsidP="008B7BD4">
      <w:pPr>
        <w:rPr>
          <w:color w:val="92D050"/>
          <w:sz w:val="24"/>
          <w:szCs w:val="24"/>
          <w:lang w:val="de-DE"/>
        </w:rPr>
      </w:pPr>
      <w:r w:rsidRPr="007A20ED">
        <w:rPr>
          <w:color w:val="000000" w:themeColor="text1"/>
          <w:lang w:val="de-DE"/>
        </w:rPr>
        <w:t xml:space="preserve">Wir Frauen vom Verein </w:t>
      </w:r>
      <w:r>
        <w:rPr>
          <w:color w:val="000000" w:themeColor="text1"/>
          <w:lang w:val="de-DE"/>
        </w:rPr>
        <w:t>k</w:t>
      </w:r>
      <w:r w:rsidRPr="007A20ED">
        <w:rPr>
          <w:color w:val="000000" w:themeColor="text1"/>
          <w:lang w:val="de-DE"/>
        </w:rPr>
        <w:t xml:space="preserve">önnen insofern etwas zum Erntedankfest der Kirche beitragen, indem wir Sirlei bei den Vorbereitungen und bei der Dekoration </w:t>
      </w:r>
      <w:r w:rsidR="008B7BD4">
        <w:rPr>
          <w:color w:val="000000" w:themeColor="text1"/>
          <w:lang w:val="de-DE"/>
        </w:rPr>
        <w:t>am Samstag</w:t>
      </w:r>
      <w:r w:rsidR="00F11C4A">
        <w:rPr>
          <w:color w:val="000000" w:themeColor="text1"/>
          <w:lang w:val="de-DE"/>
        </w:rPr>
        <w:t xml:space="preserve"> </w:t>
      </w:r>
      <w:r w:rsidRPr="007A20ED">
        <w:rPr>
          <w:color w:val="000000" w:themeColor="text1"/>
          <w:lang w:val="de-DE"/>
        </w:rPr>
        <w:t>unterstützen.</w:t>
      </w:r>
    </w:p>
    <w:p w14:paraId="74397955" w14:textId="77777777" w:rsidR="00111862" w:rsidRDefault="00111862" w:rsidP="007A20ED">
      <w:pPr>
        <w:ind w:left="2124"/>
        <w:rPr>
          <w:color w:val="000000" w:themeColor="text1"/>
          <w:lang w:val="de-DE"/>
        </w:rPr>
      </w:pPr>
    </w:p>
    <w:p w14:paraId="042F8DE8" w14:textId="4D4B8D3F" w:rsidR="007A20ED" w:rsidRDefault="007A20ED" w:rsidP="007A20ED">
      <w:pPr>
        <w:ind w:left="2124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Im Anschluss an den Gottesdienst </w:t>
      </w:r>
      <w:r w:rsidR="008B7BD4">
        <w:rPr>
          <w:color w:val="000000" w:themeColor="text1"/>
          <w:lang w:val="de-DE"/>
        </w:rPr>
        <w:t xml:space="preserve">(Beginn 8.30 Uhr) </w:t>
      </w:r>
      <w:r>
        <w:rPr>
          <w:color w:val="000000" w:themeColor="text1"/>
          <w:lang w:val="de-DE"/>
        </w:rPr>
        <w:t>a</w:t>
      </w:r>
      <w:r w:rsidR="008B7BD4">
        <w:rPr>
          <w:color w:val="000000" w:themeColor="text1"/>
          <w:lang w:val="de-DE"/>
        </w:rPr>
        <w:t>m Sonntag</w:t>
      </w:r>
      <w:r>
        <w:rPr>
          <w:color w:val="000000" w:themeColor="text1"/>
          <w:lang w:val="de-DE"/>
        </w:rPr>
        <w:t xml:space="preserve"> gibt es einen kleinen Apero. Auch hier ist Sirlei froh um Hilfe.</w:t>
      </w:r>
    </w:p>
    <w:p w14:paraId="16D1C062" w14:textId="77777777" w:rsidR="00111862" w:rsidRDefault="00111862" w:rsidP="007A20ED">
      <w:pPr>
        <w:ind w:left="2124"/>
        <w:rPr>
          <w:color w:val="000000" w:themeColor="text1"/>
          <w:lang w:val="de-DE"/>
        </w:rPr>
      </w:pPr>
    </w:p>
    <w:p w14:paraId="3A9EA29F" w14:textId="425F69D3" w:rsidR="007A20ED" w:rsidRDefault="007A20ED" w:rsidP="007A20ED">
      <w:pPr>
        <w:ind w:left="2124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Wer am Samstag oder Sonntag</w:t>
      </w:r>
      <w:r w:rsidR="00111862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 xml:space="preserve">Zeit und Freude hat den Erntedank – Tag zu verschönern, soll sich direkt </w:t>
      </w:r>
      <w:r w:rsidR="008B7BD4">
        <w:rPr>
          <w:color w:val="000000" w:themeColor="text1"/>
          <w:lang w:val="de-DE"/>
        </w:rPr>
        <w:t xml:space="preserve">bis 15. </w:t>
      </w:r>
      <w:r w:rsidR="00506CFA">
        <w:rPr>
          <w:color w:val="000000" w:themeColor="text1"/>
          <w:lang w:val="de-DE"/>
        </w:rPr>
        <w:t>Sept</w:t>
      </w:r>
      <w:r w:rsidR="008B7BD4">
        <w:rPr>
          <w:color w:val="000000" w:themeColor="text1"/>
          <w:lang w:val="de-DE"/>
        </w:rPr>
        <w:t xml:space="preserve">. </w:t>
      </w:r>
      <w:r>
        <w:rPr>
          <w:color w:val="000000" w:themeColor="text1"/>
          <w:lang w:val="de-DE"/>
        </w:rPr>
        <w:t>bei Sirlei melden.</w:t>
      </w:r>
    </w:p>
    <w:p w14:paraId="6C854285" w14:textId="77777777" w:rsidR="007A20ED" w:rsidRDefault="007A20ED" w:rsidP="007A20ED">
      <w:pPr>
        <w:ind w:left="2124"/>
        <w:rPr>
          <w:color w:val="000000" w:themeColor="text1"/>
          <w:lang w:val="de-DE"/>
        </w:rPr>
      </w:pPr>
    </w:p>
    <w:p w14:paraId="76690D91" w14:textId="19753944" w:rsidR="00602D34" w:rsidRPr="008B7BD4" w:rsidRDefault="00CC3850" w:rsidP="008B7BD4">
      <w:pPr>
        <w:ind w:left="2124"/>
        <w:rPr>
          <w:lang w:val="de-DE"/>
        </w:rPr>
      </w:pPr>
      <w:r w:rsidRPr="001A151C">
        <w:rPr>
          <w:lang w:val="de-DE"/>
        </w:rPr>
        <w:tab/>
      </w:r>
      <w:r w:rsidR="00C326DD" w:rsidRPr="001A151C">
        <w:rPr>
          <w:lang w:val="de-DE"/>
        </w:rPr>
        <w:tab/>
      </w:r>
    </w:p>
    <w:p w14:paraId="62DCAC54" w14:textId="77777777" w:rsidR="004628B1" w:rsidRDefault="004628B1" w:rsidP="007A20ED">
      <w:pPr>
        <w:rPr>
          <w:color w:val="92D050"/>
          <w:sz w:val="24"/>
          <w:szCs w:val="24"/>
          <w:lang w:val="de-DE"/>
        </w:rPr>
      </w:pPr>
    </w:p>
    <w:p w14:paraId="2EAC75A4" w14:textId="6EAAD76B" w:rsidR="007A20ED" w:rsidRPr="00B73BAC" w:rsidRDefault="007A20ED" w:rsidP="007A20ED">
      <w:pPr>
        <w:rPr>
          <w:color w:val="92D050"/>
          <w:sz w:val="24"/>
          <w:szCs w:val="24"/>
          <w:lang w:val="de-DE"/>
        </w:rPr>
      </w:pPr>
      <w:r>
        <w:rPr>
          <w:color w:val="92D050"/>
          <w:sz w:val="24"/>
          <w:szCs w:val="24"/>
          <w:lang w:val="de-DE"/>
        </w:rPr>
        <w:t xml:space="preserve">Freitag </w:t>
      </w:r>
      <w:r w:rsidR="00590254">
        <w:rPr>
          <w:color w:val="92D050"/>
          <w:sz w:val="24"/>
          <w:szCs w:val="24"/>
          <w:lang w:val="de-DE"/>
        </w:rPr>
        <w:t>23</w:t>
      </w:r>
      <w:r w:rsidRPr="008D1670">
        <w:rPr>
          <w:color w:val="92D050"/>
          <w:sz w:val="24"/>
          <w:szCs w:val="24"/>
          <w:lang w:val="de-DE"/>
        </w:rPr>
        <w:t xml:space="preserve">.Okt </w:t>
      </w:r>
      <w:r w:rsidRPr="008D1670">
        <w:rPr>
          <w:color w:val="92D050"/>
          <w:sz w:val="24"/>
          <w:szCs w:val="24"/>
          <w:lang w:val="de-DE"/>
        </w:rPr>
        <w:tab/>
      </w:r>
      <w:r w:rsidRPr="00B73BAC">
        <w:rPr>
          <w:color w:val="92D050"/>
          <w:sz w:val="24"/>
          <w:szCs w:val="24"/>
          <w:lang w:val="de-DE"/>
        </w:rPr>
        <w:t xml:space="preserve">Herbstversammlung </w:t>
      </w:r>
    </w:p>
    <w:p w14:paraId="437D6147" w14:textId="51118B9E" w:rsidR="001A151C" w:rsidRDefault="001A151C" w:rsidP="00245CC7">
      <w:pPr>
        <w:ind w:left="2124"/>
        <w:rPr>
          <w:color w:val="000000" w:themeColor="text1"/>
          <w:lang w:val="de-D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6AC9E41" wp14:editId="34E0CBC7">
            <wp:simplePos x="0" y="0"/>
            <wp:positionH relativeFrom="column">
              <wp:posOffset>4349115</wp:posOffset>
            </wp:positionH>
            <wp:positionV relativeFrom="paragraph">
              <wp:posOffset>187960</wp:posOffset>
            </wp:positionV>
            <wp:extent cx="1428115" cy="1353185"/>
            <wp:effectExtent l="247015" t="229235" r="247650" b="228600"/>
            <wp:wrapTight wrapText="bothSides">
              <wp:wrapPolygon edited="0">
                <wp:start x="-635" y="1024"/>
                <wp:lineTo x="-4607" y="10811"/>
                <wp:lineTo x="-423" y="12854"/>
                <wp:lineTo x="-3568" y="20029"/>
                <wp:lineTo x="4800" y="24115"/>
                <wp:lineTo x="5647" y="22183"/>
                <wp:lineTo x="9831" y="24225"/>
                <wp:lineTo x="10799" y="22018"/>
                <wp:lineTo x="14983" y="24060"/>
                <wp:lineTo x="15829" y="22128"/>
                <wp:lineTo x="20981" y="21963"/>
                <wp:lineTo x="21243" y="22091"/>
                <wp:lineTo x="21848" y="20711"/>
                <wp:lineTo x="21757" y="8605"/>
                <wp:lineTo x="20858" y="-210"/>
                <wp:lineTo x="-30" y="-356"/>
                <wp:lineTo x="-635" y="1024"/>
              </wp:wrapPolygon>
            </wp:wrapTight>
            <wp:docPr id="6" name="Grafik 6" descr="Herbst-Blatt stockbild. Bild von herbst, frech, laub - 2201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st-Blatt stockbild. Bild von herbst, frech, laub - 220141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10531">
                      <a:off x="0" y="0"/>
                      <a:ext cx="142811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6DD" w:rsidRPr="008C0215">
        <w:rPr>
          <w:color w:val="000000" w:themeColor="text1"/>
          <w:lang w:val="de-DE"/>
        </w:rPr>
        <w:t>um 19.30 Uhr im Restaurant Gemsli</w:t>
      </w:r>
      <w:r w:rsidR="00402018" w:rsidRPr="008C0215">
        <w:rPr>
          <w:color w:val="000000" w:themeColor="text1"/>
          <w:lang w:val="de-DE"/>
        </w:rPr>
        <w:t xml:space="preserve"> Weisst</w:t>
      </w:r>
      <w:r w:rsidR="00245CC7">
        <w:rPr>
          <w:color w:val="000000" w:themeColor="text1"/>
          <w:lang w:val="de-DE"/>
        </w:rPr>
        <w:t>annen</w:t>
      </w:r>
    </w:p>
    <w:p w14:paraId="7B4599F7" w14:textId="5C5FD0EE" w:rsidR="00EC15A7" w:rsidRPr="00F5267B" w:rsidRDefault="001A151C" w:rsidP="00245CC7">
      <w:pPr>
        <w:ind w:left="2124"/>
        <w:rPr>
          <w:color w:val="000000" w:themeColor="text1"/>
        </w:rPr>
      </w:pPr>
      <w:r>
        <w:rPr>
          <w:color w:val="000000" w:themeColor="text1"/>
          <w:lang w:val="de-DE"/>
        </w:rPr>
        <w:t>wieder mit Glücksack - Päckli</w:t>
      </w:r>
      <w:r w:rsidR="00F5267B">
        <w:rPr>
          <w:color w:val="000000" w:themeColor="text1"/>
          <w:lang w:val="de-DE"/>
        </w:rPr>
        <w:t xml:space="preserve">  </w:t>
      </w:r>
    </w:p>
    <w:p w14:paraId="65505F5F" w14:textId="477B8BE5" w:rsidR="00C02C46" w:rsidRDefault="003B50DA" w:rsidP="00C02C46">
      <w:pPr>
        <w:rPr>
          <w:color w:val="000000" w:themeColor="text1"/>
          <w:lang w:val="de-D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66A4A9E" wp14:editId="39711109">
            <wp:simplePos x="0" y="0"/>
            <wp:positionH relativeFrom="column">
              <wp:posOffset>2224405</wp:posOffset>
            </wp:positionH>
            <wp:positionV relativeFrom="paragraph">
              <wp:posOffset>177165</wp:posOffset>
            </wp:positionV>
            <wp:extent cx="834390" cy="791210"/>
            <wp:effectExtent l="133350" t="171450" r="60960" b="161290"/>
            <wp:wrapTight wrapText="bothSides">
              <wp:wrapPolygon edited="0">
                <wp:start x="22625" y="21583"/>
                <wp:lineTo x="26266" y="18856"/>
                <wp:lineTo x="22436" y="11581"/>
                <wp:lineTo x="26316" y="9309"/>
                <wp:lineTo x="22247" y="1579"/>
                <wp:lineTo x="10464" y="-444"/>
                <wp:lineTo x="2513" y="-548"/>
                <wp:lineTo x="1843" y="-750"/>
                <wp:lineTo x="-744" y="765"/>
                <wp:lineTo x="-365" y="15414"/>
                <wp:lineTo x="4088" y="21729"/>
                <wp:lineTo x="4854" y="24255"/>
                <wp:lineTo x="17212" y="24157"/>
                <wp:lineTo x="20901" y="22593"/>
                <wp:lineTo x="22625" y="21583"/>
              </wp:wrapPolygon>
            </wp:wrapTight>
            <wp:docPr id="7" name="Grafik 7" descr="Herbst-Blatt stockbild. Bild von herbst, frech, laub - 2201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st-Blatt stockbild. Bild von herbst, frech, laub - 220141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42388">
                      <a:off x="0" y="0"/>
                      <a:ext cx="83439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324BF" w14:textId="41DF3FF3" w:rsidR="00C02C46" w:rsidRDefault="00C02C46" w:rsidP="00C02C46">
      <w:pPr>
        <w:rPr>
          <w:color w:val="000000" w:themeColor="text1"/>
          <w:lang w:val="de-DE"/>
        </w:rPr>
      </w:pPr>
    </w:p>
    <w:p w14:paraId="0BB455EB" w14:textId="3E686F1D" w:rsidR="00C02C46" w:rsidRPr="00245CC7" w:rsidRDefault="00C02C46" w:rsidP="00C02C46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br/>
      </w:r>
    </w:p>
    <w:sectPr w:rsidR="00C02C46" w:rsidRPr="00245CC7" w:rsidSect="002A4B8B">
      <w:headerReference w:type="even" r:id="rId19"/>
      <w:headerReference w:type="default" r:id="rId20"/>
      <w:headerReference w:type="first" r:id="rId21"/>
      <w:pgSz w:w="11907" w:h="16839" w:code="9"/>
      <w:pgMar w:top="0" w:right="567" w:bottom="249" w:left="119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B8699" w14:textId="77777777" w:rsidR="009161B1" w:rsidRDefault="009161B1" w:rsidP="00FF45DC">
      <w:pPr>
        <w:spacing w:after="0" w:line="240" w:lineRule="auto"/>
      </w:pPr>
      <w:r>
        <w:separator/>
      </w:r>
    </w:p>
  </w:endnote>
  <w:endnote w:type="continuationSeparator" w:id="0">
    <w:p w14:paraId="66D174A9" w14:textId="77777777" w:rsidR="009161B1" w:rsidRDefault="009161B1" w:rsidP="00FF4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2CE61" w14:textId="77777777" w:rsidR="009161B1" w:rsidRDefault="009161B1" w:rsidP="00FF45DC">
      <w:pPr>
        <w:spacing w:after="0" w:line="240" w:lineRule="auto"/>
      </w:pPr>
      <w:r>
        <w:separator/>
      </w:r>
    </w:p>
  </w:footnote>
  <w:footnote w:type="continuationSeparator" w:id="0">
    <w:p w14:paraId="6FAE4E46" w14:textId="77777777" w:rsidR="009161B1" w:rsidRDefault="009161B1" w:rsidP="00FF4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38A70" w14:textId="77777777" w:rsidR="004F0CDA" w:rsidRDefault="004F0C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4C330" w14:textId="77777777" w:rsidR="004F0CDA" w:rsidRDefault="004F0CD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08204" w14:textId="77777777" w:rsidR="004F0CDA" w:rsidRDefault="004F0C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362BC"/>
    <w:multiLevelType w:val="multilevel"/>
    <w:tmpl w:val="032AA130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782"/>
        </w:tabs>
        <w:ind w:left="278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502"/>
        </w:tabs>
        <w:ind w:left="350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942"/>
        </w:tabs>
        <w:ind w:left="494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662"/>
        </w:tabs>
        <w:ind w:left="566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102"/>
        </w:tabs>
        <w:ind w:left="710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822"/>
        </w:tabs>
        <w:ind w:left="7822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4EB4A31"/>
    <w:multiLevelType w:val="multilevel"/>
    <w:tmpl w:val="F880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11381793">
    <w:abstractNumId w:val="1"/>
  </w:num>
  <w:num w:numId="2" w16cid:durableId="1672830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DF"/>
    <w:rsid w:val="00000FAF"/>
    <w:rsid w:val="00003087"/>
    <w:rsid w:val="00006314"/>
    <w:rsid w:val="000173F9"/>
    <w:rsid w:val="000211D5"/>
    <w:rsid w:val="00025D2C"/>
    <w:rsid w:val="00025EFC"/>
    <w:rsid w:val="000315CB"/>
    <w:rsid w:val="000337B9"/>
    <w:rsid w:val="000379CA"/>
    <w:rsid w:val="000519BC"/>
    <w:rsid w:val="00063D58"/>
    <w:rsid w:val="00070FEE"/>
    <w:rsid w:val="0007285E"/>
    <w:rsid w:val="000803CE"/>
    <w:rsid w:val="000867D3"/>
    <w:rsid w:val="0009575C"/>
    <w:rsid w:val="000A08AA"/>
    <w:rsid w:val="000A2103"/>
    <w:rsid w:val="000A62F2"/>
    <w:rsid w:val="000A6C4B"/>
    <w:rsid w:val="000A6E4E"/>
    <w:rsid w:val="000B0DE0"/>
    <w:rsid w:val="000B31EA"/>
    <w:rsid w:val="000C2275"/>
    <w:rsid w:val="000C31FB"/>
    <w:rsid w:val="000C3763"/>
    <w:rsid w:val="000C62BD"/>
    <w:rsid w:val="000D07B6"/>
    <w:rsid w:val="000D5BD0"/>
    <w:rsid w:val="000D629B"/>
    <w:rsid w:val="000D711A"/>
    <w:rsid w:val="000E26D2"/>
    <w:rsid w:val="000E6B42"/>
    <w:rsid w:val="000F4293"/>
    <w:rsid w:val="000F5CFE"/>
    <w:rsid w:val="000F7E76"/>
    <w:rsid w:val="00103B01"/>
    <w:rsid w:val="00111862"/>
    <w:rsid w:val="001139B8"/>
    <w:rsid w:val="00115E6E"/>
    <w:rsid w:val="001210F2"/>
    <w:rsid w:val="00141046"/>
    <w:rsid w:val="0014483D"/>
    <w:rsid w:val="00152D51"/>
    <w:rsid w:val="00153C90"/>
    <w:rsid w:val="0015464E"/>
    <w:rsid w:val="00154E3D"/>
    <w:rsid w:val="001827DB"/>
    <w:rsid w:val="00183126"/>
    <w:rsid w:val="00183C29"/>
    <w:rsid w:val="00192E90"/>
    <w:rsid w:val="00195F46"/>
    <w:rsid w:val="001977AB"/>
    <w:rsid w:val="001A151C"/>
    <w:rsid w:val="001A676B"/>
    <w:rsid w:val="001B0E09"/>
    <w:rsid w:val="001B12B5"/>
    <w:rsid w:val="001B6CE2"/>
    <w:rsid w:val="001B7460"/>
    <w:rsid w:val="001B7478"/>
    <w:rsid w:val="001B7F14"/>
    <w:rsid w:val="001C1B10"/>
    <w:rsid w:val="001C2EBF"/>
    <w:rsid w:val="001C6283"/>
    <w:rsid w:val="001D1FC8"/>
    <w:rsid w:val="00205281"/>
    <w:rsid w:val="0021173B"/>
    <w:rsid w:val="00220B53"/>
    <w:rsid w:val="002243A2"/>
    <w:rsid w:val="002268DA"/>
    <w:rsid w:val="00233D87"/>
    <w:rsid w:val="00237B86"/>
    <w:rsid w:val="002400BD"/>
    <w:rsid w:val="00240A4E"/>
    <w:rsid w:val="00240AEA"/>
    <w:rsid w:val="002437A1"/>
    <w:rsid w:val="00245CC7"/>
    <w:rsid w:val="002471D4"/>
    <w:rsid w:val="00250234"/>
    <w:rsid w:val="00256885"/>
    <w:rsid w:val="002714CF"/>
    <w:rsid w:val="00271CD2"/>
    <w:rsid w:val="00276262"/>
    <w:rsid w:val="00277859"/>
    <w:rsid w:val="00277897"/>
    <w:rsid w:val="002824E3"/>
    <w:rsid w:val="00287941"/>
    <w:rsid w:val="00293DA4"/>
    <w:rsid w:val="002A4B8B"/>
    <w:rsid w:val="002A7199"/>
    <w:rsid w:val="002B5D36"/>
    <w:rsid w:val="002C32C1"/>
    <w:rsid w:val="002C676A"/>
    <w:rsid w:val="002D3475"/>
    <w:rsid w:val="002D39EC"/>
    <w:rsid w:val="002D429A"/>
    <w:rsid w:val="002D5D21"/>
    <w:rsid w:val="002E1972"/>
    <w:rsid w:val="002E1B3E"/>
    <w:rsid w:val="002E30DE"/>
    <w:rsid w:val="002F2EEE"/>
    <w:rsid w:val="00305346"/>
    <w:rsid w:val="00312A1E"/>
    <w:rsid w:val="00314EC3"/>
    <w:rsid w:val="00315FB9"/>
    <w:rsid w:val="003277F4"/>
    <w:rsid w:val="00330FF2"/>
    <w:rsid w:val="003406D1"/>
    <w:rsid w:val="003454B6"/>
    <w:rsid w:val="003603C3"/>
    <w:rsid w:val="003654C2"/>
    <w:rsid w:val="0036655F"/>
    <w:rsid w:val="00381B55"/>
    <w:rsid w:val="00381FF4"/>
    <w:rsid w:val="0038482B"/>
    <w:rsid w:val="003848E2"/>
    <w:rsid w:val="00385038"/>
    <w:rsid w:val="00391AEB"/>
    <w:rsid w:val="0039536F"/>
    <w:rsid w:val="0039656C"/>
    <w:rsid w:val="003A1DE6"/>
    <w:rsid w:val="003B50DA"/>
    <w:rsid w:val="003C0E1D"/>
    <w:rsid w:val="003C1B34"/>
    <w:rsid w:val="003E26E3"/>
    <w:rsid w:val="003E3BF3"/>
    <w:rsid w:val="003E7DFF"/>
    <w:rsid w:val="003F0D8E"/>
    <w:rsid w:val="003F10D4"/>
    <w:rsid w:val="00402018"/>
    <w:rsid w:val="00406FCF"/>
    <w:rsid w:val="00417292"/>
    <w:rsid w:val="00424023"/>
    <w:rsid w:val="00425C1D"/>
    <w:rsid w:val="00427ED7"/>
    <w:rsid w:val="00433311"/>
    <w:rsid w:val="0044300A"/>
    <w:rsid w:val="0044486B"/>
    <w:rsid w:val="00453144"/>
    <w:rsid w:val="00456CA8"/>
    <w:rsid w:val="00457C6A"/>
    <w:rsid w:val="00457D47"/>
    <w:rsid w:val="004628B1"/>
    <w:rsid w:val="004643C4"/>
    <w:rsid w:val="0047751F"/>
    <w:rsid w:val="0049004E"/>
    <w:rsid w:val="004925C1"/>
    <w:rsid w:val="004944B1"/>
    <w:rsid w:val="004A0E0D"/>
    <w:rsid w:val="004A751D"/>
    <w:rsid w:val="004B0BE7"/>
    <w:rsid w:val="004B287D"/>
    <w:rsid w:val="004B624F"/>
    <w:rsid w:val="004C0412"/>
    <w:rsid w:val="004D058F"/>
    <w:rsid w:val="004D084F"/>
    <w:rsid w:val="004D4487"/>
    <w:rsid w:val="004D5217"/>
    <w:rsid w:val="004D7C11"/>
    <w:rsid w:val="004E0711"/>
    <w:rsid w:val="004F0CDA"/>
    <w:rsid w:val="00506CFA"/>
    <w:rsid w:val="00506FD8"/>
    <w:rsid w:val="005461C7"/>
    <w:rsid w:val="0055516B"/>
    <w:rsid w:val="005552B9"/>
    <w:rsid w:val="005654BC"/>
    <w:rsid w:val="00566100"/>
    <w:rsid w:val="00575DE8"/>
    <w:rsid w:val="00580CC5"/>
    <w:rsid w:val="005856CF"/>
    <w:rsid w:val="00585B90"/>
    <w:rsid w:val="00590254"/>
    <w:rsid w:val="00591C0B"/>
    <w:rsid w:val="00592762"/>
    <w:rsid w:val="00594FE0"/>
    <w:rsid w:val="005A0F84"/>
    <w:rsid w:val="005A1D47"/>
    <w:rsid w:val="005A5636"/>
    <w:rsid w:val="005A69F0"/>
    <w:rsid w:val="005B2F0F"/>
    <w:rsid w:val="005B700C"/>
    <w:rsid w:val="005C3E3C"/>
    <w:rsid w:val="005D4231"/>
    <w:rsid w:val="005D67ED"/>
    <w:rsid w:val="00602D34"/>
    <w:rsid w:val="00604F5A"/>
    <w:rsid w:val="00614967"/>
    <w:rsid w:val="00616576"/>
    <w:rsid w:val="00632A76"/>
    <w:rsid w:val="0064077A"/>
    <w:rsid w:val="00643933"/>
    <w:rsid w:val="00654FCC"/>
    <w:rsid w:val="006562E2"/>
    <w:rsid w:val="00661597"/>
    <w:rsid w:val="0066760F"/>
    <w:rsid w:val="006721CF"/>
    <w:rsid w:val="00676F3E"/>
    <w:rsid w:val="00677516"/>
    <w:rsid w:val="00683C62"/>
    <w:rsid w:val="006909D1"/>
    <w:rsid w:val="006A0334"/>
    <w:rsid w:val="006A337F"/>
    <w:rsid w:val="006A49D8"/>
    <w:rsid w:val="006A79B3"/>
    <w:rsid w:val="006B1BEF"/>
    <w:rsid w:val="006B338C"/>
    <w:rsid w:val="006B72F8"/>
    <w:rsid w:val="006C771C"/>
    <w:rsid w:val="006D4236"/>
    <w:rsid w:val="006D4A4B"/>
    <w:rsid w:val="006D53EC"/>
    <w:rsid w:val="006D5932"/>
    <w:rsid w:val="006E1E37"/>
    <w:rsid w:val="006E7D7A"/>
    <w:rsid w:val="006F2954"/>
    <w:rsid w:val="006F6398"/>
    <w:rsid w:val="00703860"/>
    <w:rsid w:val="00704076"/>
    <w:rsid w:val="007054E4"/>
    <w:rsid w:val="00711C32"/>
    <w:rsid w:val="00711FA0"/>
    <w:rsid w:val="00713B24"/>
    <w:rsid w:val="00715795"/>
    <w:rsid w:val="007178FD"/>
    <w:rsid w:val="00723C23"/>
    <w:rsid w:val="00724E7D"/>
    <w:rsid w:val="007354D7"/>
    <w:rsid w:val="00750EB4"/>
    <w:rsid w:val="00755BCB"/>
    <w:rsid w:val="00760534"/>
    <w:rsid w:val="00771A40"/>
    <w:rsid w:val="00774342"/>
    <w:rsid w:val="00786E0A"/>
    <w:rsid w:val="00787B8F"/>
    <w:rsid w:val="007910EB"/>
    <w:rsid w:val="007A20ED"/>
    <w:rsid w:val="007B07AA"/>
    <w:rsid w:val="007B5263"/>
    <w:rsid w:val="007B7B44"/>
    <w:rsid w:val="007C560A"/>
    <w:rsid w:val="007F787B"/>
    <w:rsid w:val="00801B5E"/>
    <w:rsid w:val="00801E44"/>
    <w:rsid w:val="00802D1F"/>
    <w:rsid w:val="008059D1"/>
    <w:rsid w:val="00807F94"/>
    <w:rsid w:val="00812F9B"/>
    <w:rsid w:val="00813D08"/>
    <w:rsid w:val="008175F9"/>
    <w:rsid w:val="0082176D"/>
    <w:rsid w:val="00825EDA"/>
    <w:rsid w:val="00830B45"/>
    <w:rsid w:val="00835549"/>
    <w:rsid w:val="00837D47"/>
    <w:rsid w:val="00844735"/>
    <w:rsid w:val="00857FA0"/>
    <w:rsid w:val="00861E1B"/>
    <w:rsid w:val="00870EC6"/>
    <w:rsid w:val="008812EF"/>
    <w:rsid w:val="008865FD"/>
    <w:rsid w:val="00894EBD"/>
    <w:rsid w:val="008961B8"/>
    <w:rsid w:val="008A6AEE"/>
    <w:rsid w:val="008B1990"/>
    <w:rsid w:val="008B6188"/>
    <w:rsid w:val="008B78EF"/>
    <w:rsid w:val="008B7BD4"/>
    <w:rsid w:val="008C0215"/>
    <w:rsid w:val="008C0906"/>
    <w:rsid w:val="008C1C00"/>
    <w:rsid w:val="008D1670"/>
    <w:rsid w:val="008D1967"/>
    <w:rsid w:val="008D2A33"/>
    <w:rsid w:val="008E0636"/>
    <w:rsid w:val="008E4858"/>
    <w:rsid w:val="008E4983"/>
    <w:rsid w:val="00902F96"/>
    <w:rsid w:val="0091519B"/>
    <w:rsid w:val="009161B1"/>
    <w:rsid w:val="009236E8"/>
    <w:rsid w:val="00927E35"/>
    <w:rsid w:val="009306D1"/>
    <w:rsid w:val="00930E4F"/>
    <w:rsid w:val="009402ED"/>
    <w:rsid w:val="00941962"/>
    <w:rsid w:val="009459CC"/>
    <w:rsid w:val="00952A7A"/>
    <w:rsid w:val="00953E10"/>
    <w:rsid w:val="00953EB2"/>
    <w:rsid w:val="00976D21"/>
    <w:rsid w:val="009800B8"/>
    <w:rsid w:val="00982B6B"/>
    <w:rsid w:val="00982DA4"/>
    <w:rsid w:val="00990005"/>
    <w:rsid w:val="0099018E"/>
    <w:rsid w:val="00993930"/>
    <w:rsid w:val="0099528F"/>
    <w:rsid w:val="009A0E41"/>
    <w:rsid w:val="009A2413"/>
    <w:rsid w:val="009B19E6"/>
    <w:rsid w:val="009C359A"/>
    <w:rsid w:val="009D0BE4"/>
    <w:rsid w:val="009D6DA2"/>
    <w:rsid w:val="009F31BF"/>
    <w:rsid w:val="009F44CD"/>
    <w:rsid w:val="00A007B9"/>
    <w:rsid w:val="00A10DD1"/>
    <w:rsid w:val="00A1172A"/>
    <w:rsid w:val="00A13491"/>
    <w:rsid w:val="00A15085"/>
    <w:rsid w:val="00A159D7"/>
    <w:rsid w:val="00A30606"/>
    <w:rsid w:val="00A327BB"/>
    <w:rsid w:val="00A34B46"/>
    <w:rsid w:val="00A422E1"/>
    <w:rsid w:val="00A466C1"/>
    <w:rsid w:val="00A471BE"/>
    <w:rsid w:val="00A525A0"/>
    <w:rsid w:val="00A6426C"/>
    <w:rsid w:val="00A64F9F"/>
    <w:rsid w:val="00A7141B"/>
    <w:rsid w:val="00A74B44"/>
    <w:rsid w:val="00A75B2D"/>
    <w:rsid w:val="00A76A0E"/>
    <w:rsid w:val="00A9333E"/>
    <w:rsid w:val="00AA1A17"/>
    <w:rsid w:val="00AA27DA"/>
    <w:rsid w:val="00AA3CD4"/>
    <w:rsid w:val="00AA3EAC"/>
    <w:rsid w:val="00AB082A"/>
    <w:rsid w:val="00AC4A84"/>
    <w:rsid w:val="00AD1275"/>
    <w:rsid w:val="00AD5AE6"/>
    <w:rsid w:val="00AE67A5"/>
    <w:rsid w:val="00AF1159"/>
    <w:rsid w:val="00AF11B5"/>
    <w:rsid w:val="00AF6544"/>
    <w:rsid w:val="00AF6890"/>
    <w:rsid w:val="00B0352B"/>
    <w:rsid w:val="00B0610B"/>
    <w:rsid w:val="00B1475B"/>
    <w:rsid w:val="00B214BE"/>
    <w:rsid w:val="00B24176"/>
    <w:rsid w:val="00B412A1"/>
    <w:rsid w:val="00B427A8"/>
    <w:rsid w:val="00B471A2"/>
    <w:rsid w:val="00B47A91"/>
    <w:rsid w:val="00B54316"/>
    <w:rsid w:val="00B72C7E"/>
    <w:rsid w:val="00B73BAC"/>
    <w:rsid w:val="00B73E8E"/>
    <w:rsid w:val="00B81EB0"/>
    <w:rsid w:val="00B87FBE"/>
    <w:rsid w:val="00B91C9C"/>
    <w:rsid w:val="00B92ACB"/>
    <w:rsid w:val="00B963CD"/>
    <w:rsid w:val="00BA094F"/>
    <w:rsid w:val="00BA2C8B"/>
    <w:rsid w:val="00BB43DD"/>
    <w:rsid w:val="00BD7A56"/>
    <w:rsid w:val="00BE2266"/>
    <w:rsid w:val="00BE4FDE"/>
    <w:rsid w:val="00BE7F64"/>
    <w:rsid w:val="00BF1ECC"/>
    <w:rsid w:val="00BF44C7"/>
    <w:rsid w:val="00BF5DF1"/>
    <w:rsid w:val="00C02C46"/>
    <w:rsid w:val="00C0465C"/>
    <w:rsid w:val="00C0766B"/>
    <w:rsid w:val="00C10592"/>
    <w:rsid w:val="00C209A8"/>
    <w:rsid w:val="00C217B6"/>
    <w:rsid w:val="00C255C4"/>
    <w:rsid w:val="00C326DD"/>
    <w:rsid w:val="00C36FB4"/>
    <w:rsid w:val="00C429D4"/>
    <w:rsid w:val="00C524B5"/>
    <w:rsid w:val="00C60C55"/>
    <w:rsid w:val="00C615FA"/>
    <w:rsid w:val="00C63118"/>
    <w:rsid w:val="00C63BD4"/>
    <w:rsid w:val="00C720FF"/>
    <w:rsid w:val="00C77371"/>
    <w:rsid w:val="00C84DCB"/>
    <w:rsid w:val="00C87478"/>
    <w:rsid w:val="00C942CF"/>
    <w:rsid w:val="00C95A0F"/>
    <w:rsid w:val="00CA0A58"/>
    <w:rsid w:val="00CB2D13"/>
    <w:rsid w:val="00CC3850"/>
    <w:rsid w:val="00CC4674"/>
    <w:rsid w:val="00CE014C"/>
    <w:rsid w:val="00CE2E92"/>
    <w:rsid w:val="00CE6A34"/>
    <w:rsid w:val="00CF031D"/>
    <w:rsid w:val="00CF38A4"/>
    <w:rsid w:val="00D04D6E"/>
    <w:rsid w:val="00D10432"/>
    <w:rsid w:val="00D2330B"/>
    <w:rsid w:val="00D34AD4"/>
    <w:rsid w:val="00D41222"/>
    <w:rsid w:val="00D42141"/>
    <w:rsid w:val="00D455FD"/>
    <w:rsid w:val="00D55322"/>
    <w:rsid w:val="00D621D9"/>
    <w:rsid w:val="00D622DF"/>
    <w:rsid w:val="00D62723"/>
    <w:rsid w:val="00D62E89"/>
    <w:rsid w:val="00D72E0F"/>
    <w:rsid w:val="00D81F20"/>
    <w:rsid w:val="00D87CAF"/>
    <w:rsid w:val="00DA6744"/>
    <w:rsid w:val="00DC1470"/>
    <w:rsid w:val="00DC59B2"/>
    <w:rsid w:val="00DC71D4"/>
    <w:rsid w:val="00DD5124"/>
    <w:rsid w:val="00DE274B"/>
    <w:rsid w:val="00DE4CB8"/>
    <w:rsid w:val="00DF089B"/>
    <w:rsid w:val="00DF16CC"/>
    <w:rsid w:val="00DF242D"/>
    <w:rsid w:val="00E02093"/>
    <w:rsid w:val="00E02DAD"/>
    <w:rsid w:val="00E12B28"/>
    <w:rsid w:val="00E14030"/>
    <w:rsid w:val="00E40534"/>
    <w:rsid w:val="00E452FC"/>
    <w:rsid w:val="00E465B0"/>
    <w:rsid w:val="00E47925"/>
    <w:rsid w:val="00E521EC"/>
    <w:rsid w:val="00E6328A"/>
    <w:rsid w:val="00E63E98"/>
    <w:rsid w:val="00E64D83"/>
    <w:rsid w:val="00E66B2B"/>
    <w:rsid w:val="00E73655"/>
    <w:rsid w:val="00E73678"/>
    <w:rsid w:val="00E8106E"/>
    <w:rsid w:val="00E85225"/>
    <w:rsid w:val="00E950D1"/>
    <w:rsid w:val="00E954C8"/>
    <w:rsid w:val="00E96330"/>
    <w:rsid w:val="00E9718D"/>
    <w:rsid w:val="00EA62A1"/>
    <w:rsid w:val="00EB1C3C"/>
    <w:rsid w:val="00EB7DD7"/>
    <w:rsid w:val="00EC15A7"/>
    <w:rsid w:val="00ED366A"/>
    <w:rsid w:val="00EF2AED"/>
    <w:rsid w:val="00EF6158"/>
    <w:rsid w:val="00F06B2C"/>
    <w:rsid w:val="00F105FD"/>
    <w:rsid w:val="00F11C4A"/>
    <w:rsid w:val="00F11F48"/>
    <w:rsid w:val="00F1320B"/>
    <w:rsid w:val="00F15DDC"/>
    <w:rsid w:val="00F20404"/>
    <w:rsid w:val="00F22B2E"/>
    <w:rsid w:val="00F25CEC"/>
    <w:rsid w:val="00F42C7A"/>
    <w:rsid w:val="00F46A64"/>
    <w:rsid w:val="00F5267B"/>
    <w:rsid w:val="00F57C32"/>
    <w:rsid w:val="00F61E26"/>
    <w:rsid w:val="00F6500D"/>
    <w:rsid w:val="00F73C5C"/>
    <w:rsid w:val="00F82137"/>
    <w:rsid w:val="00F853E2"/>
    <w:rsid w:val="00F941E7"/>
    <w:rsid w:val="00FA6805"/>
    <w:rsid w:val="00FA788A"/>
    <w:rsid w:val="00FB3AA8"/>
    <w:rsid w:val="00FB3E64"/>
    <w:rsid w:val="00FC0966"/>
    <w:rsid w:val="00FC4CEE"/>
    <w:rsid w:val="00FD1BAE"/>
    <w:rsid w:val="00FD23DC"/>
    <w:rsid w:val="00FD2661"/>
    <w:rsid w:val="00FE76F4"/>
    <w:rsid w:val="00FF45DC"/>
    <w:rsid w:val="00FF6189"/>
    <w:rsid w:val="00FF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C6C301"/>
  <w15:docId w15:val="{B707D5ED-862D-4178-905B-F21326F7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595959" w:themeColor="text1" w:themeTint="A6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Pr>
      <w:b/>
      <w:bCs/>
      <w:smallCap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B8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F4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5DC"/>
  </w:style>
  <w:style w:type="paragraph" w:styleId="Fuzeile">
    <w:name w:val="footer"/>
    <w:basedOn w:val="Standard"/>
    <w:link w:val="FuzeileZchn"/>
    <w:uiPriority w:val="99"/>
    <w:unhideWhenUsed/>
    <w:rsid w:val="00FF4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5DC"/>
  </w:style>
  <w:style w:type="paragraph" w:customStyle="1" w:styleId="selectionshareable">
    <w:name w:val="selectionshareable"/>
    <w:basedOn w:val="Standard"/>
    <w:rsid w:val="00DC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StandardWeb">
    <w:name w:val="Normal (Web)"/>
    <w:basedOn w:val="Standard"/>
    <w:uiPriority w:val="99"/>
    <w:semiHidden/>
    <w:unhideWhenUsed/>
    <w:rsid w:val="004B6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Default">
    <w:name w:val="Default"/>
    <w:rsid w:val="00FB3AA8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0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m%20and%20Dad\AppData\Roaming\Microsoft\Templates\Design%20Facette%20(leer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42126E-5D58-4DF7-A813-E8E84CDC3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Design Facette (leer).dotx</Template>
  <TotalTime>0</TotalTime>
  <Pages>3</Pages>
  <Words>554</Words>
  <Characters>3492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 and Dad</dc:creator>
  <cp:keywords/>
  <dc:description/>
  <cp:lastModifiedBy>Tschirky Barbara SCHULE MELS</cp:lastModifiedBy>
  <cp:revision>2</cp:revision>
  <cp:lastPrinted>2026-03-23T15:02:00Z</cp:lastPrinted>
  <dcterms:created xsi:type="dcterms:W3CDTF">2026-05-23T10:34:00Z</dcterms:created>
  <dcterms:modified xsi:type="dcterms:W3CDTF">2026-05-23T10:34:00Z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